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DEF8CB" w14:textId="2ECD8F8C" w:rsidR="005F14DF" w:rsidRDefault="005C7B11">
      <w:pPr>
        <w:sectPr w:rsidR="005F14DF" w:rsidSect="00363EB7">
          <w:headerReference w:type="default" r:id="rId8"/>
          <w:footerReference w:type="default" r:id="rId9"/>
          <w:headerReference w:type="first" r:id="rId10"/>
          <w:pgSz w:w="12240" w:h="15840"/>
          <w:pgMar w:top="576" w:right="576" w:bottom="576" w:left="576" w:header="576" w:footer="576" w:gutter="0"/>
          <w:cols w:space="720"/>
          <w:titlePg/>
        </w:sectPr>
      </w:pPr>
      <w:r>
        <w:rPr>
          <w:noProof/>
        </w:rPr>
        <mc:AlternateContent>
          <mc:Choice Requires="wps">
            <w:drawing>
              <wp:anchor distT="0" distB="0" distL="114300" distR="114300" simplePos="0" relativeHeight="251696267" behindDoc="0" locked="0" layoutInCell="1" allowOverlap="1" wp14:anchorId="6A9D21B0" wp14:editId="317A4C58">
                <wp:simplePos x="0" y="0"/>
                <wp:positionH relativeFrom="page">
                  <wp:posOffset>365760</wp:posOffset>
                </wp:positionH>
                <wp:positionV relativeFrom="page">
                  <wp:posOffset>8751570</wp:posOffset>
                </wp:positionV>
                <wp:extent cx="1454150" cy="831850"/>
                <wp:effectExtent l="0" t="0" r="0" b="6350"/>
                <wp:wrapTight wrapText="bothSides">
                  <wp:wrapPolygon edited="0">
                    <wp:start x="377" y="0"/>
                    <wp:lineTo x="377" y="21105"/>
                    <wp:lineTo x="20751" y="21105"/>
                    <wp:lineTo x="20751" y="0"/>
                    <wp:lineTo x="377" y="0"/>
                  </wp:wrapPolygon>
                </wp:wrapTight>
                <wp:docPr id="19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83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29C3E21" w14:textId="2288A7DB" w:rsidR="005C7B11" w:rsidRDefault="005C7B11" w:rsidP="005C7B11">
                            <w:pPr>
                              <w:pStyle w:val="BodyText3"/>
                            </w:pPr>
                            <w:r>
                              <w:t xml:space="preserve">Due:  </w:t>
                            </w:r>
                            <w:r>
                              <w:tab/>
                              <w:t xml:space="preserve">  </w:t>
                            </w:r>
                            <w:r>
                              <w:t>9/</w:t>
                            </w:r>
                            <w:r>
                              <w:t>24/</w:t>
                            </w:r>
                            <w:r>
                              <w:t>14</w:t>
                            </w:r>
                          </w:p>
                          <w:p w14:paraId="3BCF8DC2" w14:textId="136DC880" w:rsidR="005C7B11" w:rsidRDefault="005C7B11" w:rsidP="005C7B11">
                            <w:pPr>
                              <w:pStyle w:val="BodyText3"/>
                            </w:pPr>
                            <w:r>
                              <w:tab/>
                              <w:t>10/30/14</w:t>
                            </w:r>
                          </w:p>
                          <w:p w14:paraId="247E1163" w14:textId="75B19F8D" w:rsidR="005C7B11" w:rsidRDefault="005C7B11" w:rsidP="005C7B11">
                            <w:pPr>
                              <w:pStyle w:val="BodyText3"/>
                            </w:pPr>
                            <w:r>
                              <w:tab/>
                              <w:t>10/31/14</w:t>
                            </w:r>
                          </w:p>
                          <w:p w14:paraId="430C3A99" w14:textId="77777777" w:rsidR="005C7B11" w:rsidRPr="00B047B0" w:rsidRDefault="005C7B11" w:rsidP="005C7B11">
                            <w:pPr>
                              <w:pStyle w:val="BodyText3"/>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7" o:spid="_x0000_s1026" type="#_x0000_t202" style="position:absolute;margin-left:28.8pt;margin-top:689.1pt;width:114.5pt;height:65.5pt;z-index:251696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" filled="f" stroked="f">
                <v:textbox inset=",0,,0">
                  <w:txbxContent>
                    <w:p w14:paraId="329C3E21" w14:textId="2288A7DB" w:rsidR="005C7B11" w:rsidRDefault="005C7B11" w:rsidP="005C7B11">
                      <w:pPr>
                        <w:pStyle w:val="BodyText3"/>
                      </w:pPr>
                      <w:r>
                        <w:t xml:space="preserve">Due:  </w:t>
                      </w:r>
                      <w:r>
                        <w:tab/>
                        <w:t xml:space="preserve">  </w:t>
                      </w:r>
                      <w:r>
                        <w:t>9/</w:t>
                      </w:r>
                      <w:r>
                        <w:t>24/</w:t>
                      </w:r>
                      <w:r>
                        <w:t>14</w:t>
                      </w:r>
                    </w:p>
                    <w:p w14:paraId="3BCF8DC2" w14:textId="136DC880" w:rsidR="005C7B11" w:rsidRDefault="005C7B11" w:rsidP="005C7B11">
                      <w:pPr>
                        <w:pStyle w:val="BodyText3"/>
                      </w:pPr>
                      <w:r>
                        <w:tab/>
                        <w:t>10/30/14</w:t>
                      </w:r>
                    </w:p>
                    <w:p w14:paraId="247E1163" w14:textId="75B19F8D" w:rsidR="005C7B11" w:rsidRDefault="005C7B11" w:rsidP="005C7B11">
                      <w:pPr>
                        <w:pStyle w:val="BodyText3"/>
                      </w:pPr>
                      <w:r>
                        <w:tab/>
                        <w:t>10/31/14</w:t>
                      </w:r>
                    </w:p>
                    <w:p w14:paraId="430C3A99" w14:textId="77777777" w:rsidR="005C7B11" w:rsidRPr="00B047B0" w:rsidRDefault="005C7B11" w:rsidP="005C7B11">
                      <w:pPr>
                        <w:pStyle w:val="BodyText3"/>
                      </w:pPr>
                    </w:p>
                  </w:txbxContent>
                </v:textbox>
                <w10:wrap type="tight" anchorx="page" anchory="page"/>
              </v:shape>
            </w:pict>
          </mc:Fallback>
        </mc:AlternateContent>
      </w:r>
      <w:r>
        <w:rPr>
          <w:noProof/>
        </w:rPr>
        <mc:AlternateContent>
          <mc:Choice Requires="wps">
            <w:drawing>
              <wp:anchor distT="0" distB="0" distL="114300" distR="114300" simplePos="0" relativeHeight="251694219" behindDoc="0" locked="0" layoutInCell="0" allowOverlap="1" wp14:anchorId="149D5A32" wp14:editId="1EC60F5E">
                <wp:simplePos x="0" y="0"/>
                <wp:positionH relativeFrom="page">
                  <wp:posOffset>368300</wp:posOffset>
                </wp:positionH>
                <wp:positionV relativeFrom="page">
                  <wp:posOffset>8309610</wp:posOffset>
                </wp:positionV>
                <wp:extent cx="1454150" cy="440690"/>
                <wp:effectExtent l="0" t="0" r="0" b="16510"/>
                <wp:wrapTight wrapText="bothSides">
                  <wp:wrapPolygon edited="0">
                    <wp:start x="377" y="0"/>
                    <wp:lineTo x="377" y="21164"/>
                    <wp:lineTo x="20751" y="21164"/>
                    <wp:lineTo x="20751" y="0"/>
                    <wp:lineTo x="377" y="0"/>
                  </wp:wrapPolygon>
                </wp:wrapTight>
                <wp:docPr id="19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F5B2879" w14:textId="032D8213" w:rsidR="005C7B11" w:rsidRPr="00B047B0" w:rsidRDefault="005C7B11" w:rsidP="005C7B11">
                            <w:pPr>
                              <w:pStyle w:val="Heading5"/>
                            </w:pPr>
                            <w:r>
                              <w:t>AVID Center Site Visits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margin-left:29pt;margin-top:654.3pt;width:114.5pt;height:34.7pt;z-index:251694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" o:allowincell="f" filled="f" stroked="f">
                <v:textbox inset=",0,,0">
                  <w:txbxContent>
                    <w:p w14:paraId="5F5B2879" w14:textId="032D8213" w:rsidR="005C7B11" w:rsidRPr="00B047B0" w:rsidRDefault="005C7B11" w:rsidP="005C7B11">
                      <w:pPr>
                        <w:pStyle w:val="Heading5"/>
                      </w:pPr>
                      <w:r>
                        <w:t>AVID Center Site Visits</w:t>
                      </w:r>
                    </w:p>
                  </w:txbxContent>
                </v:textbox>
                <w10:wrap type="tight" anchorx="page" anchory="page"/>
              </v:shape>
            </w:pict>
          </mc:Fallback>
        </mc:AlternateContent>
      </w:r>
      <w:r w:rsidR="002F29E5">
        <w:rPr>
          <w:noProof/>
        </w:rPr>
        <mc:AlternateContent>
          <mc:Choice Requires="wpg">
            <w:drawing>
              <wp:anchor distT="0" distB="0" distL="114300" distR="114300" simplePos="0" relativeHeight="251658251" behindDoc="0" locked="0" layoutInCell="1" allowOverlap="1" wp14:anchorId="367D4A93" wp14:editId="4E6F3AF4">
                <wp:simplePos x="0" y="0"/>
                <wp:positionH relativeFrom="page">
                  <wp:posOffset>444500</wp:posOffset>
                </wp:positionH>
                <wp:positionV relativeFrom="page">
                  <wp:posOffset>5626100</wp:posOffset>
                </wp:positionV>
                <wp:extent cx="4508500" cy="2184400"/>
                <wp:effectExtent l="0" t="0" r="0" b="0"/>
                <wp:wrapThrough wrapText="bothSides">
                  <wp:wrapPolygon edited="0">
                    <wp:start x="122" y="0"/>
                    <wp:lineTo x="122" y="21349"/>
                    <wp:lineTo x="21296" y="21349"/>
                    <wp:lineTo x="21296" y="0"/>
                    <wp:lineTo x="122" y="0"/>
                  </wp:wrapPolygon>
                </wp:wrapThrough>
                <wp:docPr id="33" name="Group 33"/>
                <wp:cNvGraphicFramePr/>
                <a:graphic xmlns:a="http://schemas.openxmlformats.org/drawingml/2006/main">
                  <a:graphicData uri="http://schemas.microsoft.com/office/word/2010/wordprocessingGroup">
                    <wpg:wgp>
                      <wpg:cNvGrpSpPr/>
                      <wpg:grpSpPr>
                        <a:xfrm>
                          <a:off x="0" y="0"/>
                          <a:ext cx="4508500" cy="2184400"/>
                          <a:chOff x="0" y="0"/>
                          <a:chExt cx="4508500" cy="2184400"/>
                        </a:xfrm>
                        <a:extLst>
                          <a:ext uri="{0CCBE362-F206-4b92-989A-16890622DB6E}">
                            <ma14:wrappingTextBoxFlag xmlns:ma14="http://schemas.microsoft.com/office/mac/drawingml/2011/main" val="1"/>
                          </a:ext>
                        </a:extLst>
                      </wpg:grpSpPr>
                      <wps:wsp>
                        <wps:cNvPr id="119" name="Text Box 15"/>
                        <wps:cNvSpPr txBox="1">
                          <a:spLocks noChangeArrowheads="1"/>
                        </wps:cNvSpPr>
                        <wps:spPr bwMode="auto">
                          <a:xfrm>
                            <a:off x="0" y="0"/>
                            <a:ext cx="4508500" cy="218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3" name="Text Box 23"/>
                        <wps:cNvSpPr txBox="1"/>
                        <wps:spPr>
                          <a:xfrm>
                            <a:off x="91440" y="0"/>
                            <a:ext cx="4325620" cy="721995"/>
                          </a:xfrm>
                          <a:prstGeom prst="rect">
                            <a:avLst/>
                          </a:prstGeom>
                          <a:noFill/>
                          <a:ln>
                            <a:noFill/>
                          </a:ln>
                          <a:effectLst/>
                          <a:extLst>
                            <a:ext uri="{C572A759-6A51-4108-AA02-DFA0A04FC94B}">
                              <ma14:wrappingTextBoxFlag xmlns:ma14="http://schemas.microsoft.com/office/mac/drawingml/2011/main"/>
                            </a:ext>
                          </a:extLst>
                        </wps:spPr>
                        <wps:txbx id="3">
                          <w:txbxContent>
                            <w:p w14:paraId="681114AA" w14:textId="5020425F" w:rsidR="00F0303F" w:rsidRDefault="00F0303F" w:rsidP="00045E20">
                              <w:pPr>
                                <w:pStyle w:val="BodyText"/>
                              </w:pPr>
                              <w:r>
                                <w:t xml:space="preserve">This month </w:t>
                              </w:r>
                              <w:r w:rsidR="005C7B11">
                                <w:t xml:space="preserve">the </w:t>
                              </w:r>
                              <w:r>
                                <w:t xml:space="preserve">site visits </w:t>
                              </w:r>
                              <w:r w:rsidR="005C7B11">
                                <w:t>focused</w:t>
                              </w:r>
                              <w:r>
                                <w:t xml:space="preserve"> on where you are now and the site priorities plans.  We also </w:t>
                              </w:r>
                              <w:r w:rsidR="005C7B11">
                                <w:t>went</w:t>
                              </w:r>
                              <w:r>
                                <w:t xml:space="preserve"> over how I can best assist the staff at your school to move AVID forward this year.  </w:t>
                              </w:r>
                            </w:p>
                            <w:p w14:paraId="7252B5F1" w14:textId="219AA78A" w:rsidR="00F0303F" w:rsidRDefault="00F0303F" w:rsidP="00045E20">
                              <w:pPr>
                                <w:pStyle w:val="BodyText"/>
                              </w:pPr>
                              <w:r w:rsidRPr="00F0303F">
                                <w:rPr>
                                  <w:u w:val="single"/>
                                </w:rPr>
                                <w:t>Goal Setting and Planning</w:t>
                              </w:r>
                              <w:r>
                                <w:t xml:space="preserve"> is the focus this month!  The more specific your plans are the better.</w:t>
                              </w:r>
                            </w:p>
                            <w:p w14:paraId="6A1AC5E0" w14:textId="10EF4EAA" w:rsidR="00F0303F" w:rsidRPr="00B047B0" w:rsidRDefault="00F0303F" w:rsidP="00045E20">
                              <w:pPr>
                                <w:pStyle w:val="BodyText"/>
                              </w:pPr>
                              <w:r>
                                <w:t>I am also part of the ISM team.  I will be at as many visits as I can.  At those visits I will be looking for how AVID is integrated into the school environment, and how the core content and AVID connect.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720725"/>
                            <a:ext cx="4325620" cy="506730"/>
                          </a:xfrm>
                          <a:prstGeom prst="rect">
                            <a:avLst/>
                          </a:prstGeom>
                          <a:noFill/>
                          <a:ln>
                            <a:noFill/>
                          </a:ln>
                          <a:effectLst/>
                          <a:extLst>
                            <a:ext uri="{C572A759-6A51-4108-AA02-DFA0A04FC94B}">
                              <ma14:wrappingTextBoxFlag xmlns:ma14="http://schemas.microsoft.com/office/mac/drawingml/2011/main"/>
                            </a:ext>
                          </a:extLst>
                        </wps:spPr>
                        <wps:linkedTxbx id="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1226185"/>
                            <a:ext cx="4325620" cy="645795"/>
                          </a:xfrm>
                          <a:prstGeom prst="rect">
                            <a:avLst/>
                          </a:prstGeom>
                          <a:noFill/>
                          <a:ln>
                            <a:noFill/>
                          </a:ln>
                          <a:effectLst/>
                          <a:extLst>
                            <a:ext uri="{C572A759-6A51-4108-AA02-DFA0A04FC94B}">
                              <ma14:wrappingTextBoxFlag xmlns:ma14="http://schemas.microsoft.com/office/mac/drawingml/2011/main"/>
                            </a:ext>
                          </a:extLst>
                        </wps:spPr>
                        <wps:linkedTxbx id="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91440" y="1870710"/>
                            <a:ext cx="4316730" cy="292100"/>
                          </a:xfrm>
                          <a:prstGeom prst="rect">
                            <a:avLst/>
                          </a:prstGeom>
                          <a:noFill/>
                          <a:ln>
                            <a:noFill/>
                          </a:ln>
                          <a:effectLst/>
                          <a:extLst>
                            <a:ext uri="{C572A759-6A51-4108-AA02-DFA0A04FC94B}">
                              <ma14:wrappingTextBoxFlag xmlns:ma14="http://schemas.microsoft.com/office/mac/drawingml/2011/main"/>
                            </a:ext>
                          </a:extLst>
                        </wps:spPr>
                        <wps:linkedTxbx id="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3" o:spid="_x0000_s1028" style="position:absolute;margin-left:35pt;margin-top:443pt;width:355pt;height:172pt;z-index:251658251;mso-position-horizontal-relative:page;mso-position-vertical-relative:page" coordsize="4508500,2184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" mv:complextextbox="1">
                <v:shape id="Text Box 15" o:spid="_x0000_s1029" type="#_x0000_t202" style="position:absolute;width:4508500;height:2184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1KJpwgAA&#10;ANwAAAAPAAAAZHJzL2Rvd25yZXYueG1sRE9Na8JAEL0L/odlhN50Yw+tRlcJQqCCBaviecyOSTA7&#10;m2RXjf313YLgbR7vc+bLzlTiRq0rLSsYjyIQxJnVJecKDvt0OAHhPLLGyjIpeJCD5aLfm2Os7Z1/&#10;6LbzuQgh7GJUUHhfx1K6rCCDbmRr4sCdbWvQB9jmUrd4D+Gmku9R9CENlhwaCqxpVVB22V2Ngu/t&#10;qfldR85UiU/Tz2TbbM7HRqm3QZfMQHjq/Ev8dH/pMH88hf9nw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rUomnCAAAA3AAAAA8AAAAAAAAAAAAAAAAAlwIAAGRycy9kb3du&#10;cmV2LnhtbFBLBQYAAAAABAAEAPUAAACGAwAAAAA=&#10;" mv:complextextbox="1" filled="f" stroked="f">
                  <v:textbox inset=",0,,0"/>
                </v:shape>
                <v:shape id="_x0000_s1030" type="#_x0000_t202" style="position:absolute;left:91440;width:4325620;height:7219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inset="0,0,0,0">
                    <w:txbxContent>
                      <w:p w14:paraId="681114AA" w14:textId="5020425F" w:rsidR="00F0303F" w:rsidRDefault="00F0303F" w:rsidP="00045E20">
                        <w:pPr>
                          <w:pStyle w:val="BodyText"/>
                        </w:pPr>
                        <w:r>
                          <w:t xml:space="preserve">This month </w:t>
                        </w:r>
                        <w:r w:rsidR="005C7B11">
                          <w:t xml:space="preserve">the </w:t>
                        </w:r>
                        <w:r>
                          <w:t xml:space="preserve">site visits </w:t>
                        </w:r>
                        <w:r w:rsidR="005C7B11">
                          <w:t>focused</w:t>
                        </w:r>
                        <w:r>
                          <w:t xml:space="preserve"> on where you are now and the site priorities plans.  We also </w:t>
                        </w:r>
                        <w:r w:rsidR="005C7B11">
                          <w:t>went</w:t>
                        </w:r>
                        <w:r>
                          <w:t xml:space="preserve"> over how I can best assist the staff at your school to move AVID forward this year.  </w:t>
                        </w:r>
                      </w:p>
                      <w:p w14:paraId="7252B5F1" w14:textId="219AA78A" w:rsidR="00F0303F" w:rsidRDefault="00F0303F" w:rsidP="00045E20">
                        <w:pPr>
                          <w:pStyle w:val="BodyText"/>
                        </w:pPr>
                        <w:r w:rsidRPr="00F0303F">
                          <w:rPr>
                            <w:u w:val="single"/>
                          </w:rPr>
                          <w:t>Goal Setting and Planning</w:t>
                        </w:r>
                        <w:r>
                          <w:t xml:space="preserve"> is the focus this month!  The more specific your plans are the better.</w:t>
                        </w:r>
                      </w:p>
                      <w:p w14:paraId="6A1AC5E0" w14:textId="10EF4EAA" w:rsidR="00F0303F" w:rsidRPr="00B047B0" w:rsidRDefault="00F0303F" w:rsidP="00045E20">
                        <w:pPr>
                          <w:pStyle w:val="BodyText"/>
                        </w:pPr>
                        <w:r>
                          <w:t>I am also part of the ISM team.  I will be at as many visits as I can.  At those visits I will be looking for how AVID is integrated into the school environment, and how the core content and AVID connect.</w:t>
                        </w:r>
                      </w:p>
                    </w:txbxContent>
                  </v:textbox>
                </v:shape>
                <v:shape id="Text Box 29" o:spid="_x0000_s1031" type="#_x0000_t202" style="position:absolute;left:91440;top:720725;width:4325620;height:506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0" inset="0,0,0,0">
                    <w:txbxContent/>
                  </v:textbox>
                </v:shape>
                <v:shape id="Text Box 30" o:spid="_x0000_s1032" type="#_x0000_t202" style="position:absolute;left:91440;top:1226185;width:4325620;height:645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2" inset="0,0,0,0">
                    <w:txbxContent/>
                  </v:textbox>
                </v:shape>
                <v:shape id="Text Box 32" o:spid="_x0000_s1033" type="#_x0000_t202" style="position:absolute;left:91440;top:1870710;width:4316730;height:292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inset="0,0,0,0">
                    <w:txbxContent/>
                  </v:textbox>
                </v:shape>
                <w10:wrap type="through" anchorx="page" anchory="page"/>
              </v:group>
            </w:pict>
          </mc:Fallback>
        </mc:AlternateContent>
      </w:r>
      <w:r w:rsidR="00F0303F">
        <w:rPr>
          <w:noProof/>
        </w:rPr>
        <mc:AlternateContent>
          <mc:Choice Requires="wps">
            <w:drawing>
              <wp:anchor distT="0" distB="0" distL="114300" distR="114300" simplePos="0" relativeHeight="251658250" behindDoc="0" locked="0" layoutInCell="1" allowOverlap="1" wp14:anchorId="01B352EB" wp14:editId="0A7827E5">
                <wp:simplePos x="0" y="0"/>
                <wp:positionH relativeFrom="page">
                  <wp:posOffset>444500</wp:posOffset>
                </wp:positionH>
                <wp:positionV relativeFrom="page">
                  <wp:posOffset>5091430</wp:posOffset>
                </wp:positionV>
                <wp:extent cx="4305300" cy="458470"/>
                <wp:effectExtent l="0" t="0" r="0" b="24130"/>
                <wp:wrapTight wrapText="bothSides">
                  <wp:wrapPolygon edited="0">
                    <wp:start x="127" y="0"/>
                    <wp:lineTo x="127" y="21540"/>
                    <wp:lineTo x="21281" y="21540"/>
                    <wp:lineTo x="21281" y="0"/>
                    <wp:lineTo x="127" y="0"/>
                  </wp:wrapPolygon>
                </wp:wrapTight>
                <wp:docPr id="11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45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F127B94" w14:textId="77777777" w:rsidR="00F0303F" w:rsidRPr="00B047B0" w:rsidRDefault="00F0303F" w:rsidP="00045E20">
                            <w:pPr>
                              <w:pStyle w:val="Heading1"/>
                            </w:pPr>
                            <w:r>
                              <w:t>Site Visits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34" type="#_x0000_t202" style="position:absolute;margin-left:35pt;margin-top:400.9pt;width:339pt;height:36.1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" filled="f" stroked="f">
                <v:textbox inset=",0,,0">
                  <w:txbxContent>
                    <w:p w14:paraId="6F127B94" w14:textId="77777777" w:rsidR="00F0303F" w:rsidRPr="00B047B0" w:rsidRDefault="00F0303F" w:rsidP="00045E20">
                      <w:pPr>
                        <w:pStyle w:val="Heading1"/>
                      </w:pPr>
                      <w:r>
                        <w:t>Site Visits</w:t>
                      </w:r>
                    </w:p>
                  </w:txbxContent>
                </v:textbox>
                <w10:wrap type="tight" anchorx="page" anchory="page"/>
              </v:shape>
            </w:pict>
          </mc:Fallback>
        </mc:AlternateContent>
      </w:r>
      <w:r w:rsidR="00F0303F">
        <w:rPr>
          <w:noProof/>
        </w:rPr>
        <mc:AlternateContent>
          <mc:Choice Requires="wps">
            <w:drawing>
              <wp:anchor distT="0" distB="0" distL="114300" distR="114300" simplePos="0" relativeHeight="251692171" behindDoc="0" locked="0" layoutInCell="1" allowOverlap="1" wp14:anchorId="59DB54A8" wp14:editId="3E9F4313">
                <wp:simplePos x="0" y="0"/>
                <wp:positionH relativeFrom="page">
                  <wp:posOffset>1819910</wp:posOffset>
                </wp:positionH>
                <wp:positionV relativeFrom="page">
                  <wp:posOffset>9080500</wp:posOffset>
                </wp:positionV>
                <wp:extent cx="1454150" cy="608330"/>
                <wp:effectExtent l="0" t="0" r="0" b="1270"/>
                <wp:wrapTight wrapText="bothSides">
                  <wp:wrapPolygon edited="0">
                    <wp:start x="377" y="0"/>
                    <wp:lineTo x="377" y="20743"/>
                    <wp:lineTo x="20751" y="20743"/>
                    <wp:lineTo x="20751" y="0"/>
                    <wp:lineTo x="377" y="0"/>
                  </wp:wrapPolygon>
                </wp:wrapTight>
                <wp:docPr id="16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2906808" w14:textId="23851865" w:rsidR="00F0303F" w:rsidRPr="00B047B0" w:rsidRDefault="00F0303F" w:rsidP="00F0303F">
                            <w:pPr>
                              <w:pStyle w:val="BodyText"/>
                            </w:pPr>
                            <w:r>
                              <w:t>Spreadsheet Attached</w:t>
                            </w:r>
                            <w:r>
                              <w:rPr>
                                <w:noProof/>
                              </w:rPr>
                              <w:drawing>
                                <wp:inline distT="0" distB="0" distL="0" distR="0" wp14:anchorId="2F27B44C" wp14:editId="30E68536">
                                  <wp:extent cx="1271270" cy="1906905"/>
                                  <wp:effectExtent l="0" t="0" r="0" b="0"/>
                                  <wp:docPr id="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1270" cy="1906905"/>
                                          </a:xfrm>
                                          <a:prstGeom prst="rect">
                                            <a:avLst/>
                                          </a:prstGeom>
                                          <a:noFill/>
                                          <a:ln>
                                            <a:noFill/>
                                          </a:ln>
                                        </pic:spPr>
                                      </pic:pic>
                                    </a:graphicData>
                                  </a:graphic>
                                </wp:inline>
                              </w:drawing>
                            </w: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18" o:spid="_x0000_s1035" type="#_x0000_t202" style="position:absolute;margin-left:143.3pt;margin-top:715pt;width:114.5pt;height:47.9pt;z-index:25169217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" mv:complextextbox="1" filled="f" stroked="f">
                <v:textbox inset=",0,,0">
                  <w:txbxContent>
                    <w:p w14:paraId="22906808" w14:textId="23851865" w:rsidR="00F0303F" w:rsidRPr="00B047B0" w:rsidRDefault="00F0303F" w:rsidP="00F0303F">
                      <w:pPr>
                        <w:pStyle w:val="BodyText"/>
                      </w:pPr>
                      <w:r>
                        <w:t>Spreadsheet Attached</w:t>
                      </w:r>
                      <w:r>
                        <w:rPr>
                          <w:noProof/>
                        </w:rPr>
                        <w:drawing>
                          <wp:inline distT="0" distB="0" distL="0" distR="0" wp14:anchorId="2F27B44C" wp14:editId="30E68536">
                            <wp:extent cx="1271270" cy="1906905"/>
                            <wp:effectExtent l="0" t="0" r="0" b="0"/>
                            <wp:docPr id="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1270" cy="1906905"/>
                                    </a:xfrm>
                                    <a:prstGeom prst="rect">
                                      <a:avLst/>
                                    </a:prstGeom>
                                    <a:noFill/>
                                    <a:ln>
                                      <a:noFill/>
                                    </a:ln>
                                  </pic:spPr>
                                </pic:pic>
                              </a:graphicData>
                            </a:graphic>
                          </wp:inline>
                        </w:drawing>
                      </w:r>
                    </w:p>
                  </w:txbxContent>
                </v:textbox>
                <w10:wrap type="tight" anchorx="page" anchory="page"/>
              </v:shape>
            </w:pict>
          </mc:Fallback>
        </mc:AlternateContent>
      </w:r>
      <w:r w:rsidR="00F0303F">
        <w:rPr>
          <w:noProof/>
        </w:rPr>
        <mc:AlternateContent>
          <mc:Choice Requires="wps">
            <w:drawing>
              <wp:anchor distT="0" distB="0" distL="114300" distR="114300" simplePos="0" relativeHeight="251658260" behindDoc="0" locked="0" layoutInCell="1" allowOverlap="1" wp14:anchorId="3640E206" wp14:editId="7EDD034B">
                <wp:simplePos x="0" y="0"/>
                <wp:positionH relativeFrom="page">
                  <wp:posOffset>3295650</wp:posOffset>
                </wp:positionH>
                <wp:positionV relativeFrom="page">
                  <wp:posOffset>9080500</wp:posOffset>
                </wp:positionV>
                <wp:extent cx="1454150" cy="612140"/>
                <wp:effectExtent l="0" t="0" r="0" b="22860"/>
                <wp:wrapTight wrapText="bothSides">
                  <wp:wrapPolygon edited="0">
                    <wp:start x="377" y="0"/>
                    <wp:lineTo x="377" y="21510"/>
                    <wp:lineTo x="20751" y="21510"/>
                    <wp:lineTo x="20751" y="0"/>
                    <wp:lineTo x="377" y="0"/>
                  </wp:wrapPolygon>
                </wp:wrapTight>
                <wp:docPr id="1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E7C6131" w14:textId="4ADB407C" w:rsidR="00F0303F" w:rsidRDefault="00F0303F" w:rsidP="00045E20">
                            <w:pPr>
                              <w:pStyle w:val="BodyText"/>
                            </w:pPr>
                            <w:r>
                              <w:t>Forms attached</w:t>
                            </w:r>
                          </w:p>
                          <w:p w14:paraId="269C0792" w14:textId="77777777" w:rsidR="00F0303F" w:rsidRPr="00B047B0" w:rsidRDefault="00F0303F" w:rsidP="00045E20">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6" type="#_x0000_t202" style="position:absolute;margin-left:259.5pt;margin-top:715pt;width:114.5pt;height:48.2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" mv:complextextbox="1" filled="f" stroked="f">
                <v:textbox inset=",0,,0">
                  <w:txbxContent>
                    <w:p w14:paraId="0E7C6131" w14:textId="4ADB407C" w:rsidR="00F0303F" w:rsidRDefault="00F0303F" w:rsidP="00045E20">
                      <w:pPr>
                        <w:pStyle w:val="BodyText"/>
                      </w:pPr>
                      <w:r>
                        <w:t>Forms attached</w:t>
                      </w:r>
                    </w:p>
                    <w:p w14:paraId="269C0792" w14:textId="77777777" w:rsidR="00F0303F" w:rsidRPr="00B047B0" w:rsidRDefault="00F0303F" w:rsidP="00045E20">
                      <w:pPr>
                        <w:pStyle w:val="BodyText"/>
                      </w:pPr>
                    </w:p>
                  </w:txbxContent>
                </v:textbox>
                <w10:wrap type="tight" anchorx="page" anchory="page"/>
              </v:shape>
            </w:pict>
          </mc:Fallback>
        </mc:AlternateContent>
      </w:r>
      <w:r w:rsidR="00F0303F">
        <w:rPr>
          <w:noProof/>
        </w:rPr>
        <mc:AlternateContent>
          <mc:Choice Requires="wps">
            <w:drawing>
              <wp:anchor distT="0" distB="0" distL="114300" distR="114300" simplePos="0" relativeHeight="251658258" behindDoc="0" locked="0" layoutInCell="0" allowOverlap="1" wp14:anchorId="19DE2764" wp14:editId="7FD45AD0">
                <wp:simplePos x="0" y="0"/>
                <wp:positionH relativeFrom="page">
                  <wp:posOffset>3295650</wp:posOffset>
                </wp:positionH>
                <wp:positionV relativeFrom="page">
                  <wp:posOffset>8296910</wp:posOffset>
                </wp:positionV>
                <wp:extent cx="1454150" cy="438150"/>
                <wp:effectExtent l="0" t="0" r="0" b="19050"/>
                <wp:wrapTight wrapText="bothSides">
                  <wp:wrapPolygon edited="0">
                    <wp:start x="377" y="0"/>
                    <wp:lineTo x="377" y="21287"/>
                    <wp:lineTo x="20751" y="21287"/>
                    <wp:lineTo x="20751" y="0"/>
                    <wp:lineTo x="377" y="0"/>
                  </wp:wrapPolygon>
                </wp:wrapTight>
                <wp:docPr id="1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0E6BCF4" w14:textId="18882FE4" w:rsidR="00F0303F" w:rsidRPr="00B047B0" w:rsidRDefault="00F0303F" w:rsidP="00045E20">
                            <w:pPr>
                              <w:pStyle w:val="Heading5"/>
                            </w:pPr>
                            <w:r>
                              <w:t>Site and Grade Plans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7" type="#_x0000_t202" style="position:absolute;margin-left:259.5pt;margin-top:653.3pt;width:114.5pt;height:34.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iJyfMCAABX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" o:allowincell="f" filled="f" stroked="f">
                <v:textbox inset=",0,,0">
                  <w:txbxContent>
                    <w:p w14:paraId="50E6BCF4" w14:textId="18882FE4" w:rsidR="00F0303F" w:rsidRPr="00B047B0" w:rsidRDefault="00F0303F" w:rsidP="00045E20">
                      <w:pPr>
                        <w:pStyle w:val="Heading5"/>
                      </w:pPr>
                      <w:r>
                        <w:t>Site and Grade Plans</w:t>
                      </w:r>
                    </w:p>
                  </w:txbxContent>
                </v:textbox>
                <w10:wrap type="tight" anchorx="page" anchory="page"/>
              </v:shape>
            </w:pict>
          </mc:Fallback>
        </mc:AlternateContent>
      </w:r>
      <w:r w:rsidR="00F0303F">
        <w:rPr>
          <w:noProof/>
        </w:rPr>
        <mc:AlternateContent>
          <mc:Choice Requires="wps">
            <w:drawing>
              <wp:anchor distT="0" distB="0" distL="114300" distR="114300" simplePos="0" relativeHeight="251658259" behindDoc="0" locked="0" layoutInCell="1" allowOverlap="1" wp14:anchorId="0EE2E67A" wp14:editId="2BB471B8">
                <wp:simplePos x="0" y="0"/>
                <wp:positionH relativeFrom="page">
                  <wp:posOffset>3295650</wp:posOffset>
                </wp:positionH>
                <wp:positionV relativeFrom="page">
                  <wp:posOffset>8735060</wp:posOffset>
                </wp:positionV>
                <wp:extent cx="1454150" cy="220345"/>
                <wp:effectExtent l="0" t="0" r="0" b="8255"/>
                <wp:wrapTight wrapText="bothSides">
                  <wp:wrapPolygon edited="0">
                    <wp:start x="377" y="0"/>
                    <wp:lineTo x="377" y="19919"/>
                    <wp:lineTo x="20751" y="19919"/>
                    <wp:lineTo x="20751" y="0"/>
                    <wp:lineTo x="377" y="0"/>
                  </wp:wrapPolygon>
                </wp:wrapTight>
                <wp:docPr id="1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F63E039" w14:textId="3D30B244" w:rsidR="00F0303F" w:rsidRPr="00B047B0" w:rsidRDefault="00F0303F" w:rsidP="00045E20">
                            <w:pPr>
                              <w:pStyle w:val="BodyText3"/>
                            </w:pPr>
                            <w:r>
                              <w:t>D</w:t>
                            </w:r>
                            <w:r w:rsidR="005C7B11">
                              <w:t>ue:  9/26</w:t>
                            </w:r>
                            <w:r>
                              <w:t>/14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8" type="#_x0000_t202" style="position:absolute;margin-left:259.5pt;margin-top:687.8pt;width:114.5pt;height:17.3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OMu/QCAABX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" filled="f" stroked="f">
                <v:textbox inset=",0,,0">
                  <w:txbxContent>
                    <w:p w14:paraId="5F63E039" w14:textId="3D30B244" w:rsidR="00F0303F" w:rsidRPr="00B047B0" w:rsidRDefault="00F0303F" w:rsidP="00045E20">
                      <w:pPr>
                        <w:pStyle w:val="BodyText3"/>
                      </w:pPr>
                      <w:r>
                        <w:t>D</w:t>
                      </w:r>
                      <w:r w:rsidR="005C7B11">
                        <w:t>ue:  9/26</w:t>
                      </w:r>
                      <w:r>
                        <w:t>/14</w:t>
                      </w:r>
                    </w:p>
                  </w:txbxContent>
                </v:textbox>
                <w10:wrap type="tight" anchorx="page" anchory="page"/>
              </v:shape>
            </w:pict>
          </mc:Fallback>
        </mc:AlternateContent>
      </w:r>
      <w:r w:rsidR="00F0303F">
        <w:rPr>
          <w:noProof/>
        </w:rPr>
        <mc:AlternateContent>
          <mc:Choice Requires="wps">
            <w:drawing>
              <wp:anchor distT="0" distB="0" distL="114300" distR="114300" simplePos="0" relativeHeight="251690123" behindDoc="0" locked="0" layoutInCell="1" allowOverlap="1" wp14:anchorId="2D5E9DCF" wp14:editId="6C8B43B3">
                <wp:simplePos x="0" y="0"/>
                <wp:positionH relativeFrom="page">
                  <wp:posOffset>1819910</wp:posOffset>
                </wp:positionH>
                <wp:positionV relativeFrom="page">
                  <wp:posOffset>8750300</wp:posOffset>
                </wp:positionV>
                <wp:extent cx="1454150" cy="220345"/>
                <wp:effectExtent l="0" t="0" r="0" b="8255"/>
                <wp:wrapTight wrapText="bothSides">
                  <wp:wrapPolygon edited="0">
                    <wp:start x="377" y="0"/>
                    <wp:lineTo x="377" y="19919"/>
                    <wp:lineTo x="20751" y="19919"/>
                    <wp:lineTo x="20751" y="0"/>
                    <wp:lineTo x="377" y="0"/>
                  </wp:wrapPolygon>
                </wp:wrapTight>
                <wp:docPr id="15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6414986" w14:textId="2A968AB0" w:rsidR="00F0303F" w:rsidRPr="00B047B0" w:rsidRDefault="00F0303F" w:rsidP="00F0303F">
                            <w:pPr>
                              <w:pStyle w:val="BodyText3"/>
                            </w:pPr>
                            <w:r>
                              <w:t>Due:  9/</w:t>
                            </w:r>
                            <w:r w:rsidR="005C7B11">
                              <w:t>26</w:t>
                            </w:r>
                            <w:r>
                              <w:t>/2014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143.3pt;margin-top:689pt;width:114.5pt;height:17.35pt;z-index:2516901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" filled="f" stroked="f">
                <v:textbox inset=",0,,0">
                  <w:txbxContent>
                    <w:p w14:paraId="46414986" w14:textId="2A968AB0" w:rsidR="00F0303F" w:rsidRPr="00B047B0" w:rsidRDefault="00F0303F" w:rsidP="00F0303F">
                      <w:pPr>
                        <w:pStyle w:val="BodyText3"/>
                      </w:pPr>
                      <w:r>
                        <w:t>Due:  9/</w:t>
                      </w:r>
                      <w:r w:rsidR="005C7B11">
                        <w:t>26</w:t>
                      </w:r>
                      <w:r>
                        <w:t>/2014</w:t>
                      </w:r>
                    </w:p>
                  </w:txbxContent>
                </v:textbox>
                <w10:wrap type="tight" anchorx="page" anchory="page"/>
              </v:shape>
            </w:pict>
          </mc:Fallback>
        </mc:AlternateContent>
      </w:r>
      <w:r w:rsidR="005B4054">
        <w:rPr>
          <w:noProof/>
        </w:rPr>
        <mc:AlternateContent>
          <mc:Choice Requires="wps">
            <w:drawing>
              <wp:anchor distT="0" distB="0" distL="114300" distR="114300" simplePos="0" relativeHeight="251658255" behindDoc="0" locked="0" layoutInCell="0" allowOverlap="1" wp14:anchorId="7B7D21BB" wp14:editId="6774995A">
                <wp:simplePos x="0" y="0"/>
                <wp:positionH relativeFrom="page">
                  <wp:posOffset>1831975</wp:posOffset>
                </wp:positionH>
                <wp:positionV relativeFrom="page">
                  <wp:posOffset>8294370</wp:posOffset>
                </wp:positionV>
                <wp:extent cx="1454150" cy="440690"/>
                <wp:effectExtent l="0" t="0" r="0" b="16510"/>
                <wp:wrapTight wrapText="bothSides">
                  <wp:wrapPolygon edited="0">
                    <wp:start x="377" y="0"/>
                    <wp:lineTo x="377" y="21164"/>
                    <wp:lineTo x="20751" y="21164"/>
                    <wp:lineTo x="20751" y="0"/>
                    <wp:lineTo x="377" y="0"/>
                  </wp:wrapPolygon>
                </wp:wrapTight>
                <wp:docPr id="1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2E9E82E" w14:textId="1DE9B395" w:rsidR="00F0303F" w:rsidRPr="00B047B0" w:rsidRDefault="00F0303F" w:rsidP="00045E20">
                            <w:pPr>
                              <w:pStyle w:val="Heading5"/>
                            </w:pPr>
                            <w:r>
                              <w:t>Initial Student Data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144.25pt;margin-top:653.1pt;width:114.5pt;height:34.7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" o:allowincell="f" filled="f" stroked="f">
                <v:textbox inset=",0,,0">
                  <w:txbxContent>
                    <w:p w14:paraId="72E9E82E" w14:textId="1DE9B395" w:rsidR="00F0303F" w:rsidRPr="00B047B0" w:rsidRDefault="00F0303F" w:rsidP="00045E20">
                      <w:pPr>
                        <w:pStyle w:val="Heading5"/>
                      </w:pPr>
                      <w:r>
                        <w:t>Initial Student Data</w:t>
                      </w:r>
                    </w:p>
                  </w:txbxContent>
                </v:textbox>
                <w10:wrap type="tight" anchorx="page" anchory="page"/>
              </v:shape>
            </w:pict>
          </mc:Fallback>
        </mc:AlternateContent>
      </w:r>
      <w:r w:rsidR="00C54528">
        <w:rPr>
          <w:noProof/>
        </w:rPr>
        <w:drawing>
          <wp:anchor distT="0" distB="0" distL="114300" distR="114300" simplePos="0" relativeHeight="251658362" behindDoc="0" locked="0" layoutInCell="1" allowOverlap="1" wp14:anchorId="065E2204" wp14:editId="1B981E81">
            <wp:simplePos x="0" y="0"/>
            <wp:positionH relativeFrom="page">
              <wp:posOffset>139065</wp:posOffset>
            </wp:positionH>
            <wp:positionV relativeFrom="page">
              <wp:posOffset>3249295</wp:posOffset>
            </wp:positionV>
            <wp:extent cx="1691005" cy="2159000"/>
            <wp:effectExtent l="0" t="0" r="0" b="0"/>
            <wp:wrapTight wrapText="bothSides">
              <wp:wrapPolygon edited="0">
                <wp:start x="8760" y="3558"/>
                <wp:lineTo x="5840" y="4828"/>
                <wp:lineTo x="1947" y="7115"/>
                <wp:lineTo x="1622" y="12198"/>
                <wp:lineTo x="4218" y="16264"/>
                <wp:lineTo x="4542" y="17788"/>
                <wp:lineTo x="6489" y="20329"/>
                <wp:lineTo x="7787" y="20838"/>
                <wp:lineTo x="13627" y="20838"/>
                <wp:lineTo x="14925" y="20329"/>
                <wp:lineTo x="16547" y="17788"/>
                <wp:lineTo x="16547" y="16264"/>
                <wp:lineTo x="19791" y="12452"/>
                <wp:lineTo x="19791" y="7115"/>
                <wp:lineTo x="14925" y="4320"/>
                <wp:lineTo x="12978" y="3558"/>
                <wp:lineTo x="8760" y="3558"/>
              </wp:wrapPolygon>
            </wp:wrapTight>
            <wp:docPr id="114" name="Picture 114" descr=":NFC13 Seasonal:Fall:42-15355539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FC13 Seasonal:Fall:42-15355539 copy.png"/>
                    <pic:cNvPicPr>
                      <a:picLocks noChangeAspect="1" noChangeArrowheads="1"/>
                    </pic:cNvPicPr>
                  </pic:nvPicPr>
                  <pic:blipFill>
                    <a:blip r:embed="rId12"/>
                    <a:srcRect/>
                    <a:stretch>
                      <a:fillRect/>
                    </a:stretch>
                  </pic:blipFill>
                  <pic:spPr bwMode="auto">
                    <a:xfrm>
                      <a:off x="0" y="0"/>
                      <a:ext cx="1691005" cy="2159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F29E5">
        <w:rPr>
          <w:noProof/>
        </w:rPr>
        <mc:AlternateContent>
          <mc:Choice Requires="wpg">
            <w:drawing>
              <wp:anchor distT="0" distB="0" distL="114300" distR="114300" simplePos="0" relativeHeight="251658249" behindDoc="0" locked="0" layoutInCell="1" allowOverlap="1" wp14:anchorId="5C440724" wp14:editId="55F432EC">
                <wp:simplePos x="0" y="0"/>
                <wp:positionH relativeFrom="page">
                  <wp:posOffset>5054600</wp:posOffset>
                </wp:positionH>
                <wp:positionV relativeFrom="page">
                  <wp:posOffset>3947160</wp:posOffset>
                </wp:positionV>
                <wp:extent cx="2352040" cy="3761740"/>
                <wp:effectExtent l="0" t="0" r="0" b="22860"/>
                <wp:wrapThrough wrapText="bothSides">
                  <wp:wrapPolygon edited="0">
                    <wp:start x="233" y="0"/>
                    <wp:lineTo x="233" y="21585"/>
                    <wp:lineTo x="20994" y="21585"/>
                    <wp:lineTo x="20994" y="0"/>
                    <wp:lineTo x="233" y="0"/>
                  </wp:wrapPolygon>
                </wp:wrapThrough>
                <wp:docPr id="13" name="Group 13"/>
                <wp:cNvGraphicFramePr/>
                <a:graphic xmlns:a="http://schemas.openxmlformats.org/drawingml/2006/main">
                  <a:graphicData uri="http://schemas.microsoft.com/office/word/2010/wordprocessingGroup">
                    <wpg:wgp>
                      <wpg:cNvGrpSpPr/>
                      <wpg:grpSpPr>
                        <a:xfrm>
                          <a:off x="0" y="0"/>
                          <a:ext cx="2352040" cy="3761740"/>
                          <a:chOff x="0" y="0"/>
                          <a:chExt cx="2352040" cy="3761740"/>
                        </a:xfrm>
                        <a:extLst>
                          <a:ext uri="{0CCBE362-F206-4b92-989A-16890622DB6E}">
                            <ma14:wrappingTextBoxFlag xmlns:ma14="http://schemas.microsoft.com/office/mac/drawingml/2011/main" val="1"/>
                          </a:ext>
                        </a:extLst>
                      </wpg:grpSpPr>
                      <wps:wsp>
                        <wps:cNvPr id="116" name="Text Box 10"/>
                        <wps:cNvSpPr txBox="1">
                          <a:spLocks noChangeArrowheads="1"/>
                        </wps:cNvSpPr>
                        <wps:spPr bwMode="auto">
                          <a:xfrm>
                            <a:off x="0" y="0"/>
                            <a:ext cx="2352040" cy="376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 name="Text Box 1"/>
                        <wps:cNvSpPr txBox="1"/>
                        <wps:spPr>
                          <a:xfrm>
                            <a:off x="117475" y="0"/>
                            <a:ext cx="2143125" cy="150495"/>
                          </a:xfrm>
                          <a:prstGeom prst="rect">
                            <a:avLst/>
                          </a:prstGeom>
                          <a:noFill/>
                          <a:ln>
                            <a:noFill/>
                          </a:ln>
                          <a:effectLst/>
                          <a:extLst>
                            <a:ext uri="{C572A759-6A51-4108-AA02-DFA0A04FC94B}">
                              <ma14:wrappingTextBoxFlag xmlns:ma14="http://schemas.microsoft.com/office/mac/drawingml/2011/main"/>
                            </a:ext>
                          </a:extLst>
                        </wps:spPr>
                        <wps:txbx id="11">
                          <w:txbxContent>
                            <w:p w14:paraId="7B78129B" w14:textId="77777777" w:rsidR="00F0303F" w:rsidRDefault="00F0303F" w:rsidP="00045E20">
                              <w:pPr>
                                <w:pStyle w:val="BodyText2"/>
                              </w:pPr>
                              <w:r>
                                <w:t>I have really enjoyed getting to see what you are working on in your schools.  Seeing AVID in action is so exciting!  During the school visits I have seen evidence of high student engagement, note-taking, and AVID lessons about student success.</w:t>
                              </w:r>
                            </w:p>
                            <w:p w14:paraId="486ED020" w14:textId="7C58CE9B" w:rsidR="00F0303F" w:rsidRDefault="00F0303F" w:rsidP="00045E20">
                              <w:pPr>
                                <w:pStyle w:val="BodyText2"/>
                              </w:pPr>
                              <w:r>
                                <w:t>A little about me:  In my previous life I taught AVID, English, and Reading at Palm Harbor University.  My background is ESE and Elementary, but life had other plans!  I started the AVID program at PHU with 10 students and there are now over 200.  I am also an AVID Staff Developer for</w:t>
                              </w:r>
                              <w:r w:rsidR="005C7B11">
                                <w:t xml:space="preserve"> AVID</w:t>
                              </w:r>
                              <w:r>
                                <w:t xml:space="preserve"> Summer Institutes across the country.  </w:t>
                              </w:r>
                            </w:p>
                            <w:p w14:paraId="5E33335D" w14:textId="0D6B732E" w:rsidR="00F0303F" w:rsidRDefault="00F0303F" w:rsidP="00045E20">
                              <w:pPr>
                                <w:pStyle w:val="BodyText2"/>
                              </w:pPr>
                              <w:r>
                                <w:t>When I am not living the AVID life I am chasing my 5 children across the state.  My wild Prince’s are active athletes, theme park enthusiasts, and AVID kids. We are an AVID family!</w:t>
                              </w:r>
                            </w:p>
                            <w:p w14:paraId="6D466B85" w14:textId="77777777" w:rsidR="00F0303F" w:rsidRDefault="00F0303F" w:rsidP="00045E20">
                              <w:pPr>
                                <w:pStyle w:val="BodyText2"/>
                              </w:pPr>
                              <w:r>
                                <w:t>I am can’t wait to work with all of you!</w:t>
                              </w:r>
                            </w:p>
                            <w:p w14:paraId="4197CD5E" w14:textId="77777777" w:rsidR="00F0303F" w:rsidRDefault="00F0303F" w:rsidP="00045E20">
                              <w:pPr>
                                <w:pStyle w:val="BodyText2"/>
                              </w:pPr>
                            </w:p>
                            <w:p w14:paraId="77AE7952" w14:textId="77777777" w:rsidR="00F0303F" w:rsidRPr="00DF75E6" w:rsidRDefault="00F0303F" w:rsidP="00045E20">
                              <w:pPr>
                                <w:pStyle w:val="BodyText2"/>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Text Box 2"/>
                        <wps:cNvSpPr txBox="1"/>
                        <wps:spPr>
                          <a:xfrm>
                            <a:off x="107315" y="149225"/>
                            <a:ext cx="2153285" cy="150495"/>
                          </a:xfrm>
                          <a:prstGeom prst="rect">
                            <a:avLst/>
                          </a:prstGeom>
                          <a:noFill/>
                          <a:ln>
                            <a:noFill/>
                          </a:ln>
                          <a:effectLst/>
                          <a:extLst>
                            <a:ext uri="{C572A759-6A51-4108-AA02-DFA0A04FC94B}">
                              <ma14:wrappingTextBoxFlag xmlns:ma14="http://schemas.microsoft.com/office/mac/drawingml/2011/main"/>
                            </a:ext>
                          </a:extLst>
                        </wps:spPr>
                        <wps:linkedTxbx id="1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97790" y="298450"/>
                            <a:ext cx="2162810" cy="150495"/>
                          </a:xfrm>
                          <a:prstGeom prst="rect">
                            <a:avLst/>
                          </a:prstGeom>
                          <a:noFill/>
                          <a:ln>
                            <a:noFill/>
                          </a:ln>
                          <a:effectLst/>
                          <a:extLst>
                            <a:ext uri="{C572A759-6A51-4108-AA02-DFA0A04FC94B}">
                              <ma14:wrappingTextBoxFlag xmlns:ma14="http://schemas.microsoft.com/office/mac/drawingml/2011/main"/>
                            </a:ext>
                          </a:extLst>
                        </wps:spPr>
                        <wps:linkedTxbx id="1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1440" y="447675"/>
                            <a:ext cx="2169160" cy="149860"/>
                          </a:xfrm>
                          <a:prstGeom prst="rect">
                            <a:avLst/>
                          </a:prstGeom>
                          <a:noFill/>
                          <a:ln>
                            <a:noFill/>
                          </a:ln>
                          <a:effectLst/>
                          <a:extLst>
                            <a:ext uri="{C572A759-6A51-4108-AA02-DFA0A04FC94B}">
                              <ma14:wrappingTextBoxFlag xmlns:ma14="http://schemas.microsoft.com/office/mac/drawingml/2011/main"/>
                            </a:ext>
                          </a:extLst>
                        </wps:spPr>
                        <wps:linkedTxbx id="1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91440" y="596265"/>
                            <a:ext cx="2169160" cy="150495"/>
                          </a:xfrm>
                          <a:prstGeom prst="rect">
                            <a:avLst/>
                          </a:prstGeom>
                          <a:noFill/>
                          <a:ln>
                            <a:noFill/>
                          </a:ln>
                          <a:effectLst/>
                          <a:extLst>
                            <a:ext uri="{C572A759-6A51-4108-AA02-DFA0A04FC94B}">
                              <ma14:wrappingTextBoxFlag xmlns:ma14="http://schemas.microsoft.com/office/mac/drawingml/2011/main"/>
                            </a:ext>
                          </a:extLst>
                        </wps:spPr>
                        <wps:linkedTxbx id="1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745490"/>
                            <a:ext cx="2169160" cy="150495"/>
                          </a:xfrm>
                          <a:prstGeom prst="rect">
                            <a:avLst/>
                          </a:prstGeom>
                          <a:noFill/>
                          <a:ln>
                            <a:noFill/>
                          </a:ln>
                          <a:effectLst/>
                          <a:extLst>
                            <a:ext uri="{C572A759-6A51-4108-AA02-DFA0A04FC94B}">
                              <ma14:wrappingTextBoxFlag xmlns:ma14="http://schemas.microsoft.com/office/mac/drawingml/2011/main"/>
                            </a:ext>
                          </a:extLst>
                        </wps:spPr>
                        <wps:linkedTxbx id="1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91440" y="894715"/>
                            <a:ext cx="2169160" cy="277495"/>
                          </a:xfrm>
                          <a:prstGeom prst="rect">
                            <a:avLst/>
                          </a:prstGeom>
                          <a:noFill/>
                          <a:ln>
                            <a:noFill/>
                          </a:ln>
                          <a:effectLst/>
                          <a:extLst>
                            <a:ext uri="{C572A759-6A51-4108-AA02-DFA0A04FC94B}">
                              <ma14:wrappingTextBoxFlag xmlns:ma14="http://schemas.microsoft.com/office/mac/drawingml/2011/main"/>
                            </a:ext>
                          </a:extLst>
                        </wps:spPr>
                        <wps:linkedTxbx id="1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1440" y="1170940"/>
                            <a:ext cx="2169160" cy="1619885"/>
                          </a:xfrm>
                          <a:prstGeom prst="rect">
                            <a:avLst/>
                          </a:prstGeom>
                          <a:noFill/>
                          <a:ln>
                            <a:noFill/>
                          </a:ln>
                          <a:effectLst/>
                          <a:extLst>
                            <a:ext uri="{C572A759-6A51-4108-AA02-DFA0A04FC94B}">
                              <ma14:wrappingTextBoxFlag xmlns:ma14="http://schemas.microsoft.com/office/mac/drawingml/2011/main"/>
                            </a:ext>
                          </a:extLst>
                        </wps:spPr>
                        <wps:linkedTxbx id="1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2789555"/>
                            <a:ext cx="2169160" cy="873760"/>
                          </a:xfrm>
                          <a:prstGeom prst="rect">
                            <a:avLst/>
                          </a:prstGeom>
                          <a:noFill/>
                          <a:ln>
                            <a:noFill/>
                          </a:ln>
                          <a:effectLst/>
                          <a:extLst>
                            <a:ext uri="{C572A759-6A51-4108-AA02-DFA0A04FC94B}">
                              <ma14:wrappingTextBoxFlag xmlns:ma14="http://schemas.microsoft.com/office/mac/drawingml/2011/main"/>
                            </a:ext>
                          </a:extLst>
                        </wps:spPr>
                        <wps:linkedTxbx id="1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3" o:spid="_x0000_s1041" style="position:absolute;margin-left:398pt;margin-top:310.8pt;width:185.2pt;height:296.2pt;z-index:251658249;mso-position-horizontal-relative:page;mso-position-vertical-relative:page" coordsize="2352040,37617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" mv:complextextbox="1">
                <v:shape id="Text Box 10" o:spid="_x0000_s1042" type="#_x0000_t202" style="position:absolute;width:2352040;height:3761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SzYbwgAA&#10;ANwAAAAPAAAAZHJzL2Rvd25yZXYueG1sRE9Li8IwEL4L/ocwgjdN3YNK1yhFKKyg4GPZ82wztsVm&#10;0jZRq7/eLCx4m4/vOYtVZypxo9aVlhVMxhEI4szqknMF36d0NAfhPLLGyjIpeJCD1bLfW2Cs7Z0P&#10;dDv6XIQQdjEqKLyvYyldVpBBN7Y1ceDOtjXoA2xzqVu8h3BTyY8omkqDJYeGAmtaF5RdjlejYLf/&#10;bZ6byJkq8Wk6S/bN9vzTKDUcdMknCE+df4v/3V86zJ9M4e+ZcIF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LNhvCAAAA3AAAAA8AAAAAAAAAAAAAAAAAlwIAAGRycy9kb3du&#10;cmV2LnhtbFBLBQYAAAAABAAEAPUAAACGAwAAAAA=&#10;" mv:complextextbox="1" filled="f" stroked="f">
                  <v:textbox inset=",0,,0"/>
                </v:shape>
                <v:shape id="Text Box 1" o:spid="_x0000_s1043" type="#_x0000_t202" style="position:absolute;left:117475;width:2143125;height:150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style="mso-next-textbox:#Text Box 2" inset="0,0,0,0">
                    <w:txbxContent>
                      <w:p w14:paraId="7B78129B" w14:textId="77777777" w:rsidR="00F0303F" w:rsidRDefault="00F0303F" w:rsidP="00045E20">
                        <w:pPr>
                          <w:pStyle w:val="BodyText2"/>
                        </w:pPr>
                        <w:r>
                          <w:t>I have really enjoyed getting to see what you are working on in your schools.  Seeing AVID in action is so exciting!  During the school visits I have seen evidence of high student engagement, note-taking, and AVID lessons about student success.</w:t>
                        </w:r>
                      </w:p>
                      <w:p w14:paraId="486ED020" w14:textId="7C58CE9B" w:rsidR="00F0303F" w:rsidRDefault="00F0303F" w:rsidP="00045E20">
                        <w:pPr>
                          <w:pStyle w:val="BodyText2"/>
                        </w:pPr>
                        <w:r>
                          <w:t>A little about me:  In my previous life I taught AVID, English, and Reading at Palm Harbor University.  My background is ESE and Elementary, but life had other plans!  I started the AVID program at PHU with 10 students and there are now over 200.  I am also an AVID Staff Developer for</w:t>
                        </w:r>
                        <w:r w:rsidR="005C7B11">
                          <w:t xml:space="preserve"> AVID</w:t>
                        </w:r>
                        <w:r>
                          <w:t xml:space="preserve"> Summer Institutes across the country.  </w:t>
                        </w:r>
                      </w:p>
                      <w:p w14:paraId="5E33335D" w14:textId="0D6B732E" w:rsidR="00F0303F" w:rsidRDefault="00F0303F" w:rsidP="00045E20">
                        <w:pPr>
                          <w:pStyle w:val="BodyText2"/>
                        </w:pPr>
                        <w:r>
                          <w:t>When I am not living the AVID life I am chasing my 5 children across the state.  My wild Prince’s are active athletes, theme park enthusiasts, and AVID kids. We are an AVID family!</w:t>
                        </w:r>
                      </w:p>
                      <w:p w14:paraId="6D466B85" w14:textId="77777777" w:rsidR="00F0303F" w:rsidRDefault="00F0303F" w:rsidP="00045E20">
                        <w:pPr>
                          <w:pStyle w:val="BodyText2"/>
                        </w:pPr>
                        <w:r>
                          <w:t>I am can’t wait to work with all of you!</w:t>
                        </w:r>
                      </w:p>
                      <w:p w14:paraId="4197CD5E" w14:textId="77777777" w:rsidR="00F0303F" w:rsidRDefault="00F0303F" w:rsidP="00045E20">
                        <w:pPr>
                          <w:pStyle w:val="BodyText2"/>
                        </w:pPr>
                      </w:p>
                      <w:p w14:paraId="77AE7952" w14:textId="77777777" w:rsidR="00F0303F" w:rsidRPr="00DF75E6" w:rsidRDefault="00F0303F" w:rsidP="00045E20">
                        <w:pPr>
                          <w:pStyle w:val="BodyText2"/>
                        </w:pPr>
                      </w:p>
                    </w:txbxContent>
                  </v:textbox>
                </v:shape>
                <v:shape id="Text Box 2" o:spid="_x0000_s1044" type="#_x0000_t202" style="position:absolute;left:107315;top:149225;width:2153285;height:150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 Box 3" inset="0,0,0,0">
                    <w:txbxContent/>
                  </v:textbox>
                </v:shape>
                <v:shape id="Text Box 3" o:spid="_x0000_s1045" type="#_x0000_t202" style="position:absolute;left:97790;top:298450;width:2162810;height:150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_x0000_s1046" inset="0,0,0,0">
                    <w:txbxContent/>
                  </v:textbox>
                </v:shape>
                <v:shape id="_x0000_s1046" type="#_x0000_t202" style="position:absolute;left:91440;top:447675;width:2169160;height:149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6" inset="0,0,0,0">
                    <w:txbxContent/>
                  </v:textbox>
                </v:shape>
                <v:shape id="Text Box 6" o:spid="_x0000_s1047" type="#_x0000_t202" style="position:absolute;left:91440;top:596265;width:2169160;height:150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7" inset="0,0,0,0">
                    <w:txbxContent/>
                  </v:textbox>
                </v:shape>
                <v:shape id="Text Box 7" o:spid="_x0000_s1048" type="#_x0000_t202" style="position:absolute;left:91440;top:745490;width:2169160;height:150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10" inset="0,0,0,0">
                    <w:txbxContent/>
                  </v:textbox>
                </v:shape>
                <v:shape id="Text Box 10" o:spid="_x0000_s1049" type="#_x0000_t202" style="position:absolute;left:91440;top:894715;width:2169160;height:277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1" inset="0,0,0,0">
                    <w:txbxContent/>
                  </v:textbox>
                </v:shape>
                <v:shape id="Text Box 11" o:spid="_x0000_s1050" type="#_x0000_t202" style="position:absolute;left:91440;top:1170940;width:2169160;height:16198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v:textbox>
                </v:shape>
                <v:shape id="Text Box 12" o:spid="_x0000_s1051" type="#_x0000_t202" style="position:absolute;left:91440;top:2789555;width:2169160;height:873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inset="0,0,0,0">
                    <w:txbxContent/>
                  </v:textbox>
                </v:shape>
                <w10:wrap type="through" anchorx="page" anchory="page"/>
              </v:group>
            </w:pict>
          </mc:Fallback>
        </mc:AlternateContent>
      </w:r>
      <w:r w:rsidR="004F2226">
        <w:rPr>
          <w:noProof/>
        </w:rPr>
        <w:drawing>
          <wp:anchor distT="0" distB="0" distL="114300" distR="114300" simplePos="0" relativeHeight="251663499" behindDoc="0" locked="0" layoutInCell="1" allowOverlap="1" wp14:anchorId="58F5517D" wp14:editId="435A5426">
            <wp:simplePos x="0" y="0"/>
            <wp:positionH relativeFrom="page">
              <wp:posOffset>4867275</wp:posOffset>
            </wp:positionH>
            <wp:positionV relativeFrom="page">
              <wp:posOffset>7893050</wp:posOffset>
            </wp:positionV>
            <wp:extent cx="2693035" cy="1910080"/>
            <wp:effectExtent l="152400" t="228600" r="151765" b="223520"/>
            <wp:wrapThrough wrapText="bothSides">
              <wp:wrapPolygon edited="0">
                <wp:start x="-617" y="-73"/>
                <wp:lineTo x="-370" y="19382"/>
                <wp:lineTo x="7335" y="21638"/>
                <wp:lineTo x="20766" y="21667"/>
                <wp:lineTo x="20966" y="21619"/>
                <wp:lineTo x="21770" y="21429"/>
                <wp:lineTo x="21792" y="4241"/>
                <wp:lineTo x="21287" y="-8"/>
                <wp:lineTo x="21184" y="-2605"/>
                <wp:lineTo x="11271" y="-2592"/>
                <wp:lineTo x="1392" y="-548"/>
                <wp:lineTo x="-617" y="-73"/>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gic 32.jpg"/>
                    <pic:cNvPicPr/>
                  </pic:nvPicPr>
                  <pic:blipFill>
                    <a:blip r:embed="rId13">
                      <a:extLst>
                        <a:ext uri="{28A0092B-C50C-407E-A947-70E740481C1C}">
                          <a14:useLocalDpi xmlns:a14="http://schemas.microsoft.com/office/drawing/2010/main" val="0"/>
                        </a:ext>
                      </a:extLst>
                    </a:blip>
                    <a:stretch>
                      <a:fillRect/>
                    </a:stretch>
                  </pic:blipFill>
                  <pic:spPr>
                    <a:xfrm rot="571070">
                      <a:off x="0" y="0"/>
                      <a:ext cx="2693035" cy="1910080"/>
                    </a:xfrm>
                    <a:prstGeom prst="rect">
                      <a:avLst/>
                    </a:prstGeom>
                  </pic:spPr>
                </pic:pic>
              </a:graphicData>
            </a:graphic>
            <wp14:sizeRelH relativeFrom="margin">
              <wp14:pctWidth>0</wp14:pctWidth>
            </wp14:sizeRelH>
            <wp14:sizeRelV relativeFrom="margin">
              <wp14:pctHeight>0</wp14:pctHeight>
            </wp14:sizeRelV>
          </wp:anchor>
        </w:drawing>
      </w:r>
      <w:r w:rsidR="0018335E">
        <w:rPr>
          <w:noProof/>
        </w:rPr>
        <w:drawing>
          <wp:anchor distT="0" distB="0" distL="114300" distR="114300" simplePos="0" relativeHeight="251664523" behindDoc="0" locked="0" layoutInCell="1" allowOverlap="1" wp14:anchorId="0A731EC9" wp14:editId="7B5B02D4">
            <wp:simplePos x="0" y="0"/>
            <wp:positionH relativeFrom="page">
              <wp:posOffset>1710690</wp:posOffset>
            </wp:positionH>
            <wp:positionV relativeFrom="page">
              <wp:posOffset>3249295</wp:posOffset>
            </wp:positionV>
            <wp:extent cx="3568700" cy="1842135"/>
            <wp:effectExtent l="0" t="0" r="0" b="0"/>
            <wp:wrapThrough wrapText="bothSides">
              <wp:wrapPolygon edited="0">
                <wp:start x="1598" y="3762"/>
                <wp:lineTo x="1028" y="4509"/>
                <wp:lineTo x="1350" y="9233"/>
                <wp:lineTo x="588" y="9428"/>
                <wp:lineTo x="1103" y="14704"/>
                <wp:lineTo x="6567" y="17512"/>
                <wp:lineTo x="17284" y="17774"/>
                <wp:lineTo x="17477" y="18326"/>
                <wp:lineTo x="18392" y="18092"/>
                <wp:lineTo x="18504" y="17462"/>
                <wp:lineTo x="20304" y="14298"/>
                <wp:lineTo x="20284" y="14003"/>
                <wp:lineTo x="20134" y="9535"/>
                <wp:lineTo x="20114" y="9240"/>
                <wp:lineTo x="19965" y="4772"/>
                <wp:lineTo x="19876" y="1190"/>
                <wp:lineTo x="14593" y="1039"/>
                <wp:lineTo x="4341" y="3061"/>
                <wp:lineTo x="1598" y="3762"/>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udent_success.png"/>
                    <pic:cNvPicPr/>
                  </pic:nvPicPr>
                  <pic:blipFill>
                    <a:blip r:embed="rId14">
                      <a:extLst>
                        <a:ext uri="{28A0092B-C50C-407E-A947-70E740481C1C}">
                          <a14:useLocalDpi xmlns:a14="http://schemas.microsoft.com/office/drawing/2010/main" val="0"/>
                        </a:ext>
                      </a:extLst>
                    </a:blip>
                    <a:stretch>
                      <a:fillRect/>
                    </a:stretch>
                  </pic:blipFill>
                  <pic:spPr>
                    <a:xfrm rot="451323">
                      <a:off x="0" y="0"/>
                      <a:ext cx="3568700" cy="1842135"/>
                    </a:xfrm>
                    <a:prstGeom prst="rect">
                      <a:avLst/>
                    </a:prstGeom>
                  </pic:spPr>
                </pic:pic>
              </a:graphicData>
            </a:graphic>
            <wp14:sizeRelH relativeFrom="margin">
              <wp14:pctWidth>0</wp14:pctWidth>
            </wp14:sizeRelH>
            <wp14:sizeRelV relativeFrom="margin">
              <wp14:pctHeight>0</wp14:pctHeight>
            </wp14:sizeRelV>
          </wp:anchor>
        </w:drawing>
      </w:r>
      <w:r w:rsidR="00045E20">
        <w:rPr>
          <w:noProof/>
        </w:rPr>
        <mc:AlternateContent>
          <mc:Choice Requires="wps">
            <w:drawing>
              <wp:anchor distT="0" distB="0" distL="114300" distR="114300" simplePos="0" relativeHeight="251658248" behindDoc="0" locked="0" layoutInCell="1" allowOverlap="1" wp14:anchorId="00416757" wp14:editId="6D8874BA">
                <wp:simplePos x="0" y="0"/>
                <wp:positionH relativeFrom="page">
                  <wp:posOffset>5029200</wp:posOffset>
                </wp:positionH>
                <wp:positionV relativeFrom="page">
                  <wp:posOffset>3591560</wp:posOffset>
                </wp:positionV>
                <wp:extent cx="2352040" cy="307340"/>
                <wp:effectExtent l="0" t="0" r="0" b="22860"/>
                <wp:wrapTight wrapText="bothSides">
                  <wp:wrapPolygon edited="0">
                    <wp:start x="233" y="0"/>
                    <wp:lineTo x="233" y="21421"/>
                    <wp:lineTo x="20994" y="21421"/>
                    <wp:lineTo x="20994" y="0"/>
                    <wp:lineTo x="233" y="0"/>
                  </wp:wrapPolygon>
                </wp:wrapTight>
                <wp:docPr id="1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F00F0AF" w14:textId="77777777" w:rsidR="00F0303F" w:rsidRPr="00DF75E6" w:rsidRDefault="00F0303F" w:rsidP="00045E20">
                            <w:pPr>
                              <w:pStyle w:val="Heading3"/>
                            </w:pPr>
                            <w:r>
                              <w:t>Welcome!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52" type="#_x0000_t202" style="position:absolute;margin-left:396pt;margin-top:282.8pt;width:185.2pt;height:24.2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" filled="f" stroked="f">
                <v:textbox inset=",0,,0">
                  <w:txbxContent>
                    <w:p w14:paraId="3F00F0AF" w14:textId="77777777" w:rsidR="00F0303F" w:rsidRPr="00DF75E6" w:rsidRDefault="00F0303F" w:rsidP="00045E20">
                      <w:pPr>
                        <w:pStyle w:val="Heading3"/>
                      </w:pPr>
                      <w:r>
                        <w:t>Welcome!</w:t>
                      </w:r>
                    </w:p>
                  </w:txbxContent>
                </v:textbox>
                <w10:wrap type="tight" anchorx="page" anchory="page"/>
              </v:shape>
            </w:pict>
          </mc:Fallback>
        </mc:AlternateContent>
      </w:r>
      <w:r w:rsidR="00045E20">
        <w:rPr>
          <w:noProof/>
        </w:rPr>
        <mc:AlternateContent>
          <mc:Choice Requires="wps">
            <w:drawing>
              <wp:anchor distT="0" distB="0" distL="114300" distR="114300" simplePos="0" relativeHeight="251658246" behindDoc="0" locked="0" layoutInCell="1" allowOverlap="1" wp14:anchorId="1A722417" wp14:editId="26F2EB33">
                <wp:simplePos x="0" y="0"/>
                <wp:positionH relativeFrom="page">
                  <wp:posOffset>548640</wp:posOffset>
                </wp:positionH>
                <wp:positionV relativeFrom="page">
                  <wp:posOffset>952500</wp:posOffset>
                </wp:positionV>
                <wp:extent cx="6675120" cy="982980"/>
                <wp:effectExtent l="0" t="0" r="0" b="7620"/>
                <wp:wrapTight wrapText="bothSides">
                  <wp:wrapPolygon edited="0">
                    <wp:start x="82" y="0"/>
                    <wp:lineTo x="82" y="21209"/>
                    <wp:lineTo x="21452" y="21209"/>
                    <wp:lineTo x="21452" y="0"/>
                    <wp:lineTo x="82" y="0"/>
                  </wp:wrapPolygon>
                </wp:wrapTight>
                <wp:docPr id="13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98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31807CD" w14:textId="77777777" w:rsidR="00F0303F" w:rsidRPr="00045E20" w:rsidRDefault="00F0303F" w:rsidP="00045E20">
                            <w:pPr>
                              <w:pStyle w:val="Title"/>
                              <w:rPr>
                                <w:sz w:val="144"/>
                                <w:szCs w:val="144"/>
                              </w:rPr>
                            </w:pPr>
                            <w:r w:rsidRPr="00045E20">
                              <w:rPr>
                                <w:sz w:val="120"/>
                                <w:szCs w:val="120"/>
                              </w:rPr>
                              <w:t>Pinellas AVID-E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53" type="#_x0000_t202" style="position:absolute;margin-left:43.2pt;margin-top:75pt;width:525.6pt;height:77.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" filled="f" stroked="f">
                <v:textbox inset=",0,,0">
                  <w:txbxContent>
                    <w:p w14:paraId="731807CD" w14:textId="77777777" w:rsidR="00F0303F" w:rsidRPr="00045E20" w:rsidRDefault="00F0303F" w:rsidP="00045E20">
                      <w:pPr>
                        <w:pStyle w:val="Title"/>
                        <w:rPr>
                          <w:sz w:val="144"/>
                          <w:szCs w:val="144"/>
                        </w:rPr>
                      </w:pPr>
                      <w:r w:rsidRPr="00045E20">
                        <w:rPr>
                          <w:sz w:val="120"/>
                          <w:szCs w:val="120"/>
                        </w:rPr>
                        <w:t>Pinellas AVID-E</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47" behindDoc="0" locked="0" layoutInCell="1" allowOverlap="1" wp14:anchorId="3BABBBAE" wp14:editId="5035BF18">
                <wp:simplePos x="0" y="0"/>
                <wp:positionH relativeFrom="page">
                  <wp:posOffset>548640</wp:posOffset>
                </wp:positionH>
                <wp:positionV relativeFrom="page">
                  <wp:posOffset>2070100</wp:posOffset>
                </wp:positionV>
                <wp:extent cx="6675120" cy="838200"/>
                <wp:effectExtent l="0" t="0" r="0" b="0"/>
                <wp:wrapTight wrapText="bothSides">
                  <wp:wrapPolygon edited="0">
                    <wp:start x="82" y="0"/>
                    <wp:lineTo x="82" y="20945"/>
                    <wp:lineTo x="21452" y="20945"/>
                    <wp:lineTo x="21452" y="0"/>
                    <wp:lineTo x="82" y="0"/>
                  </wp:wrapPolygon>
                </wp:wrapTight>
                <wp:docPr id="1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6BCE4F9" w14:textId="77777777" w:rsidR="00F0303F" w:rsidRDefault="00F0303F" w:rsidP="00045E20">
                            <w:pPr>
                              <w:pStyle w:val="Subtitle"/>
                            </w:pPr>
                            <w:r>
                              <w:t xml:space="preserve">District Director of AVID Elementary Kerrale Prince – </w:t>
                            </w:r>
                            <w:hyperlink r:id="rId15" w:history="1">
                              <w:r w:rsidRPr="005F14DF">
                                <w:rPr>
                                  <w:rStyle w:val="Hyperlink"/>
                                  <w:color w:val="331933" w:themeColor="accent1" w:themeShade="80"/>
                                </w:rPr>
                                <w:t>Princeke@pcsb.org</w:t>
                              </w:r>
                            </w:hyperlink>
                          </w:p>
                          <w:p w14:paraId="07A8FA1B" w14:textId="1807D4BA" w:rsidR="00F0303F" w:rsidRDefault="00F0303F" w:rsidP="00045E20">
                            <w:pPr>
                              <w:pStyle w:val="Subtitle"/>
                            </w:pPr>
                            <w:r>
                              <w:t>Cell – 727–455-2944</w:t>
                            </w:r>
                          </w:p>
                          <w:p w14:paraId="788F8285" w14:textId="77777777" w:rsidR="00F0303F" w:rsidRDefault="00F0303F" w:rsidP="00045E20">
                            <w:pPr>
                              <w:pStyle w:val="Subtitl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54" type="#_x0000_t202" style="position:absolute;margin-left:43.2pt;margin-top:163pt;width:525.6pt;height:6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" filled="f" stroked="f">
                <v:textbox inset=",0,,0">
                  <w:txbxContent>
                    <w:p w14:paraId="36BCE4F9" w14:textId="77777777" w:rsidR="00F0303F" w:rsidRDefault="00F0303F" w:rsidP="00045E20">
                      <w:pPr>
                        <w:pStyle w:val="Subtitle"/>
                      </w:pPr>
                      <w:r>
                        <w:t xml:space="preserve">District Director of AVID Elementary Kerrale Prince – </w:t>
                      </w:r>
                      <w:hyperlink r:id="rId16" w:history="1">
                        <w:r w:rsidRPr="005F14DF">
                          <w:rPr>
                            <w:rStyle w:val="Hyperlink"/>
                            <w:color w:val="331933" w:themeColor="accent1" w:themeShade="80"/>
                          </w:rPr>
                          <w:t>Princeke@pcsb.org</w:t>
                        </w:r>
                      </w:hyperlink>
                    </w:p>
                    <w:p w14:paraId="07A8FA1B" w14:textId="1807D4BA" w:rsidR="00F0303F" w:rsidRDefault="00F0303F" w:rsidP="00045E20">
                      <w:pPr>
                        <w:pStyle w:val="Subtitle"/>
                      </w:pPr>
                      <w:r>
                        <w:t>Cell – 727–455-2944</w:t>
                      </w:r>
                    </w:p>
                    <w:p w14:paraId="788F8285" w14:textId="77777777" w:rsidR="00F0303F" w:rsidRDefault="00F0303F" w:rsidP="00045E20">
                      <w:pPr>
                        <w:pStyle w:val="Subtitle"/>
                      </w:pP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58" behindDoc="0" locked="0" layoutInCell="1" allowOverlap="1" wp14:anchorId="63D8F7D6" wp14:editId="38F0E512">
                <wp:simplePos x="0" y="0"/>
                <wp:positionH relativeFrom="page">
                  <wp:posOffset>749300</wp:posOffset>
                </wp:positionH>
                <wp:positionV relativeFrom="page">
                  <wp:posOffset>612775</wp:posOffset>
                </wp:positionV>
                <wp:extent cx="6273800" cy="266700"/>
                <wp:effectExtent l="0" t="0" r="0" b="12700"/>
                <wp:wrapTight wrapText="bothSides">
                  <wp:wrapPolygon edited="0">
                    <wp:start x="87" y="0"/>
                    <wp:lineTo x="87" y="20571"/>
                    <wp:lineTo x="21425" y="20571"/>
                    <wp:lineTo x="21425" y="0"/>
                    <wp:lineTo x="87" y="0"/>
                  </wp:wrapPolygon>
                </wp:wrapTight>
                <wp:docPr id="13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B1EF87E" w14:textId="77777777" w:rsidR="00F0303F" w:rsidRDefault="00F0303F" w:rsidP="00045E20">
                            <w:pPr>
                              <w:pStyle w:val="CoverHeader"/>
                            </w:pPr>
                            <w:r>
                              <w:t>September 2014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55" type="#_x0000_t202" style="position:absolute;margin-left:59pt;margin-top:48.25pt;width:494pt;height:21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" filled="f" stroked="f">
                <v:textbox inset=",0,,0">
                  <w:txbxContent>
                    <w:p w14:paraId="4B1EF87E" w14:textId="77777777" w:rsidR="00F0303F" w:rsidRDefault="00F0303F" w:rsidP="00045E20">
                      <w:pPr>
                        <w:pStyle w:val="CoverHeader"/>
                      </w:pPr>
                      <w:r>
                        <w:t>September 2014</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62" behindDoc="0" locked="0" layoutInCell="1" allowOverlap="1" wp14:anchorId="43308293" wp14:editId="0C90A5DB">
                <wp:simplePos x="0" y="0"/>
                <wp:positionH relativeFrom="page">
                  <wp:posOffset>1822450</wp:posOffset>
                </wp:positionH>
                <wp:positionV relativeFrom="page">
                  <wp:posOffset>8303260</wp:posOffset>
                </wp:positionV>
                <wp:extent cx="0" cy="1280160"/>
                <wp:effectExtent l="19050" t="10160" r="19050" b="30480"/>
                <wp:wrapNone/>
                <wp:docPr id="13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3.5pt,653.8pt" to="143.5pt,75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" strokecolor="#636 [3204]" strokeweight="1pt">
                <v:shadow opacity="22938f" mv:blur="38100f" offset="0,2pt"/>
                <w10:wrap anchorx="page" anchory="page"/>
              </v:line>
            </w:pict>
          </mc:Fallback>
        </mc:AlternateContent>
      </w:r>
      <w:r w:rsidR="0060684F">
        <w:rPr>
          <w:noProof/>
        </w:rPr>
        <mc:AlternateContent>
          <mc:Choice Requires="wps">
            <w:drawing>
              <wp:anchor distT="0" distB="0" distL="114300" distR="114300" simplePos="0" relativeHeight="251658263" behindDoc="0" locked="0" layoutInCell="1" allowOverlap="1" wp14:anchorId="34E437ED" wp14:editId="24376C85">
                <wp:simplePos x="0" y="0"/>
                <wp:positionH relativeFrom="page">
                  <wp:posOffset>3286125</wp:posOffset>
                </wp:positionH>
                <wp:positionV relativeFrom="page">
                  <wp:posOffset>8303260</wp:posOffset>
                </wp:positionV>
                <wp:extent cx="0" cy="1280160"/>
                <wp:effectExtent l="9525" t="10160" r="28575" b="30480"/>
                <wp:wrapNone/>
                <wp:docPr id="12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8.75pt,653.8pt" to="258.75pt,75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" strokecolor="#636 [3204]" strokeweight="1pt">
                <v:shadow opacity="22938f" mv:blur="38100f" offset="0,2pt"/>
                <w10:wrap anchorx="page" anchory="page"/>
              </v:line>
            </w:pict>
          </mc:Fallback>
        </mc:AlternateContent>
      </w:r>
      <w:r w:rsidR="0060684F">
        <w:rPr>
          <w:noProof/>
        </w:rPr>
        <mc:AlternateContent>
          <mc:Choice Requires="wps">
            <w:drawing>
              <wp:anchor distT="0" distB="0" distL="114300" distR="114300" simplePos="0" relativeHeight="251658244" behindDoc="0" locked="0" layoutInCell="0" allowOverlap="1" wp14:anchorId="012AC90D" wp14:editId="7D4AF95D">
                <wp:simplePos x="0" y="0"/>
                <wp:positionH relativeFrom="page">
                  <wp:posOffset>368300</wp:posOffset>
                </wp:positionH>
                <wp:positionV relativeFrom="page">
                  <wp:posOffset>7900670</wp:posOffset>
                </wp:positionV>
                <wp:extent cx="4381500" cy="317500"/>
                <wp:effectExtent l="0" t="1270" r="0" b="0"/>
                <wp:wrapTight wrapText="bothSides">
                  <wp:wrapPolygon edited="0">
                    <wp:start x="-47" y="-518"/>
                    <wp:lineTo x="-47" y="21082"/>
                    <wp:lineTo x="21647" y="21082"/>
                    <wp:lineTo x="21647" y="-518"/>
                    <wp:lineTo x="-47" y="-518"/>
                  </wp:wrapPolygon>
                </wp:wrapTight>
                <wp:docPr id="1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175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4B38D309" w14:textId="77777777" w:rsidR="00F0303F" w:rsidRDefault="00F0303F" w:rsidP="00045E20">
                            <w:pPr>
                              <w:pStyle w:val="Heading4"/>
                            </w:pPr>
                            <w:r>
                              <w:t>Save the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56" style="position:absolute;margin-left:29pt;margin-top:622.1pt;width:345pt;height: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" o:allowincell="f" fillcolor="#636 [3204]" stroked="f" strokecolor="#4a7ebb" strokeweight="1.5pt">
                <v:stroke o:forcedash="t"/>
                <v:shadow opacity="22938f" mv:blur="38100f" offset="0,2pt"/>
                <v:textbox inset=",0,,0">
                  <w:txbxContent>
                    <w:p w14:paraId="4B38D309" w14:textId="77777777" w:rsidR="00F0303F" w:rsidRDefault="00F0303F" w:rsidP="00045E20">
                      <w:pPr>
                        <w:pStyle w:val="Heading4"/>
                      </w:pPr>
                      <w:r>
                        <w:t>Save the Date!</w:t>
                      </w:r>
                    </w:p>
                  </w:txbxContent>
                </v:textbox>
                <w10:wrap type="tight" anchorx="page" anchory="page"/>
              </v:rect>
            </w:pict>
          </mc:Fallback>
        </mc:AlternateContent>
      </w:r>
      <w:r w:rsidR="00321DB9">
        <w:br w:type="page"/>
      </w:r>
      <w:r w:rsidR="003221EB">
        <w:rPr>
          <w:noProof/>
        </w:rPr>
        <w:lastRenderedPageBreak/>
        <w:drawing>
          <wp:anchor distT="0" distB="0" distL="114300" distR="114300" simplePos="0" relativeHeight="251678859" behindDoc="0" locked="0" layoutInCell="1" allowOverlap="1" wp14:anchorId="2D3A684A" wp14:editId="031D7CED">
            <wp:simplePos x="0" y="0"/>
            <wp:positionH relativeFrom="page">
              <wp:posOffset>582930</wp:posOffset>
            </wp:positionH>
            <wp:positionV relativeFrom="page">
              <wp:posOffset>1113790</wp:posOffset>
            </wp:positionV>
            <wp:extent cx="2616835" cy="1607185"/>
            <wp:effectExtent l="177800" t="304800" r="126365" b="297815"/>
            <wp:wrapThrough wrapText="bothSides">
              <wp:wrapPolygon edited="0">
                <wp:start x="21022" y="-451"/>
                <wp:lineTo x="7788" y="-5744"/>
                <wp:lineTo x="6988" y="-440"/>
                <wp:lineTo x="269" y="-3127"/>
                <wp:lineTo x="-1332" y="7481"/>
                <wp:lineTo x="-517" y="7807"/>
                <wp:lineTo x="-1317" y="13111"/>
                <wp:lineTo x="-503" y="13437"/>
                <wp:lineTo x="-1003" y="16752"/>
                <wp:lineTo x="-489" y="19067"/>
                <wp:lineTo x="-382" y="21219"/>
                <wp:lineTo x="636" y="21626"/>
                <wp:lineTo x="6027" y="21673"/>
                <wp:lineTo x="19857" y="21580"/>
                <wp:lineTo x="21829" y="17096"/>
                <wp:lineTo x="21837" y="-125"/>
                <wp:lineTo x="21022" y="-451"/>
              </wp:wrapPolygon>
            </wp:wrapThrough>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fc8a605a0446b92a1eb76375660f43f.jpg"/>
                    <pic:cNvPicPr/>
                  </pic:nvPicPr>
                  <pic:blipFill>
                    <a:blip r:embed="rId17">
                      <a:extLst>
                        <a:ext uri="{28A0092B-C50C-407E-A947-70E740481C1C}">
                          <a14:useLocalDpi xmlns:a14="http://schemas.microsoft.com/office/drawing/2010/main" val="0"/>
                        </a:ext>
                      </a:extLst>
                    </a:blip>
                    <a:stretch>
                      <a:fillRect/>
                    </a:stretch>
                  </pic:blipFill>
                  <pic:spPr>
                    <a:xfrm rot="20771931">
                      <a:off x="0" y="0"/>
                      <a:ext cx="2616835" cy="1607185"/>
                    </a:xfrm>
                    <a:prstGeom prst="rect">
                      <a:avLst/>
                    </a:prstGeom>
                  </pic:spPr>
                </pic:pic>
              </a:graphicData>
            </a:graphic>
            <wp14:sizeRelH relativeFrom="margin">
              <wp14:pctWidth>0</wp14:pctWidth>
            </wp14:sizeRelH>
            <wp14:sizeRelV relativeFrom="margin">
              <wp14:pctHeight>0</wp14:pctHeight>
            </wp14:sizeRelV>
          </wp:anchor>
        </w:drawing>
      </w:r>
      <w:r w:rsidR="003221EB">
        <w:rPr>
          <w:noProof/>
        </w:rPr>
        <w:drawing>
          <wp:anchor distT="0" distB="0" distL="114300" distR="114300" simplePos="0" relativeHeight="251679883" behindDoc="0" locked="0" layoutInCell="1" allowOverlap="1" wp14:anchorId="0CCA3A3B" wp14:editId="6879054C">
            <wp:simplePos x="0" y="0"/>
            <wp:positionH relativeFrom="page">
              <wp:posOffset>429260</wp:posOffset>
            </wp:positionH>
            <wp:positionV relativeFrom="page">
              <wp:posOffset>3364230</wp:posOffset>
            </wp:positionV>
            <wp:extent cx="2712720" cy="1856740"/>
            <wp:effectExtent l="0" t="0" r="5080" b="0"/>
            <wp:wrapThrough wrapText="bothSides">
              <wp:wrapPolygon edited="0">
                <wp:start x="0" y="0"/>
                <wp:lineTo x="0" y="21275"/>
                <wp:lineTo x="21438" y="21275"/>
                <wp:lineTo x="21438" y="0"/>
                <wp:lineTo x="0" y="0"/>
              </wp:wrapPolygon>
            </wp:wrapThrough>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0781417aa7817192aec698af6b375a.jpg"/>
                    <pic:cNvPicPr/>
                  </pic:nvPicPr>
                  <pic:blipFill rotWithShape="1">
                    <a:blip r:embed="rId18">
                      <a:extLst>
                        <a:ext uri="{28A0092B-C50C-407E-A947-70E740481C1C}">
                          <a14:useLocalDpi xmlns:a14="http://schemas.microsoft.com/office/drawing/2010/main" val="0"/>
                        </a:ext>
                      </a:extLst>
                    </a:blip>
                    <a:srcRect l="1" t="12985" r="-20" b="18557"/>
                    <a:stretch/>
                  </pic:blipFill>
                  <pic:spPr bwMode="auto">
                    <a:xfrm>
                      <a:off x="0" y="0"/>
                      <a:ext cx="2712720" cy="1856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21EB">
        <w:rPr>
          <w:noProof/>
        </w:rPr>
        <w:drawing>
          <wp:anchor distT="0" distB="0" distL="114300" distR="114300" simplePos="0" relativeHeight="251681931" behindDoc="0" locked="0" layoutInCell="1" allowOverlap="1" wp14:anchorId="3352A2EE" wp14:editId="56D3DA40">
            <wp:simplePos x="0" y="0"/>
            <wp:positionH relativeFrom="page">
              <wp:posOffset>4622800</wp:posOffset>
            </wp:positionH>
            <wp:positionV relativeFrom="page">
              <wp:posOffset>7674610</wp:posOffset>
            </wp:positionV>
            <wp:extent cx="2428875" cy="2000250"/>
            <wp:effectExtent l="0" t="0" r="9525" b="6350"/>
            <wp:wrapThrough wrapText="bothSides">
              <wp:wrapPolygon edited="0">
                <wp:start x="0" y="0"/>
                <wp:lineTo x="0" y="21394"/>
                <wp:lineTo x="21459" y="21394"/>
                <wp:lineTo x="21459" y="0"/>
                <wp:lineTo x="0" y="0"/>
              </wp:wrapPolygon>
            </wp:wrapThrough>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circle.gif"/>
                    <pic:cNvPicPr/>
                  </pic:nvPicPr>
                  <pic:blipFill>
                    <a:blip r:embed="rId19">
                      <a:extLst>
                        <a:ext uri="{28A0092B-C50C-407E-A947-70E740481C1C}">
                          <a14:useLocalDpi xmlns:a14="http://schemas.microsoft.com/office/drawing/2010/main" val="0"/>
                        </a:ext>
                      </a:extLst>
                    </a:blip>
                    <a:stretch>
                      <a:fillRect/>
                    </a:stretch>
                  </pic:blipFill>
                  <pic:spPr>
                    <a:xfrm>
                      <a:off x="0" y="0"/>
                      <a:ext cx="2428875" cy="2000250"/>
                    </a:xfrm>
                    <a:prstGeom prst="rect">
                      <a:avLst/>
                    </a:prstGeom>
                  </pic:spPr>
                </pic:pic>
              </a:graphicData>
            </a:graphic>
            <wp14:sizeRelH relativeFrom="margin">
              <wp14:pctWidth>0</wp14:pctWidth>
            </wp14:sizeRelH>
            <wp14:sizeRelV relativeFrom="margin">
              <wp14:pctHeight>0</wp14:pctHeight>
            </wp14:sizeRelV>
          </wp:anchor>
        </w:drawing>
      </w:r>
      <w:r w:rsidR="003221EB">
        <w:rPr>
          <w:noProof/>
        </w:rPr>
        <w:drawing>
          <wp:anchor distT="0" distB="0" distL="114300" distR="114300" simplePos="0" relativeHeight="251680907" behindDoc="0" locked="0" layoutInCell="1" allowOverlap="1" wp14:anchorId="45596058" wp14:editId="1BF8B759">
            <wp:simplePos x="0" y="0"/>
            <wp:positionH relativeFrom="page">
              <wp:posOffset>5273675</wp:posOffset>
            </wp:positionH>
            <wp:positionV relativeFrom="page">
              <wp:posOffset>5700395</wp:posOffset>
            </wp:positionV>
            <wp:extent cx="2132965" cy="1974215"/>
            <wp:effectExtent l="0" t="0" r="0" b="0"/>
            <wp:wrapThrough wrapText="bothSides">
              <wp:wrapPolygon edited="0">
                <wp:start x="9260" y="0"/>
                <wp:lineTo x="5916" y="1112"/>
                <wp:lineTo x="3087" y="3335"/>
                <wp:lineTo x="2572" y="5836"/>
                <wp:lineTo x="1543" y="9171"/>
                <wp:lineTo x="1286" y="10838"/>
                <wp:lineTo x="1543" y="13339"/>
                <wp:lineTo x="2058" y="15285"/>
                <wp:lineTo x="4887" y="18342"/>
                <wp:lineTo x="6173" y="18342"/>
                <wp:lineTo x="8488" y="19453"/>
                <wp:lineTo x="8745" y="20009"/>
                <wp:lineTo x="12604" y="20009"/>
                <wp:lineTo x="12861" y="19453"/>
                <wp:lineTo x="15433" y="18342"/>
                <wp:lineTo x="19291" y="13895"/>
                <wp:lineTo x="19549" y="9449"/>
                <wp:lineTo x="19291" y="5002"/>
                <wp:lineTo x="20835" y="2501"/>
                <wp:lineTo x="19291" y="1667"/>
                <wp:lineTo x="12089" y="0"/>
                <wp:lineTo x="9260" y="0"/>
              </wp:wrapPolygon>
            </wp:wrapThrough>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Learning-Logo.png"/>
                    <pic:cNvPicPr/>
                  </pic:nvPicPr>
                  <pic:blipFill>
                    <a:blip r:embed="rId20">
                      <a:extLst>
                        <a:ext uri="{28A0092B-C50C-407E-A947-70E740481C1C}">
                          <a14:useLocalDpi xmlns:a14="http://schemas.microsoft.com/office/drawing/2010/main" val="0"/>
                        </a:ext>
                      </a:extLst>
                    </a:blip>
                    <a:stretch>
                      <a:fillRect/>
                    </a:stretch>
                  </pic:blipFill>
                  <pic:spPr>
                    <a:xfrm>
                      <a:off x="0" y="0"/>
                      <a:ext cx="2132965" cy="1974215"/>
                    </a:xfrm>
                    <a:prstGeom prst="rect">
                      <a:avLst/>
                    </a:prstGeom>
                  </pic:spPr>
                </pic:pic>
              </a:graphicData>
            </a:graphic>
            <wp14:sizeRelH relativeFrom="margin">
              <wp14:pctWidth>0</wp14:pctWidth>
            </wp14:sizeRelH>
            <wp14:sizeRelV relativeFrom="margin">
              <wp14:pctHeight>0</wp14:pctHeight>
            </wp14:sizeRelV>
          </wp:anchor>
        </w:drawing>
      </w:r>
      <w:r w:rsidR="003221EB">
        <w:rPr>
          <w:noProof/>
        </w:rPr>
        <mc:AlternateContent>
          <mc:Choice Requires="wps">
            <w:drawing>
              <wp:anchor distT="0" distB="0" distL="114300" distR="114300" simplePos="0" relativeHeight="251658323" behindDoc="0" locked="0" layoutInCell="0" allowOverlap="1" wp14:anchorId="4189FB18" wp14:editId="2FE12702">
                <wp:simplePos x="0" y="0"/>
                <wp:positionH relativeFrom="page">
                  <wp:posOffset>393700</wp:posOffset>
                </wp:positionH>
                <wp:positionV relativeFrom="page">
                  <wp:posOffset>7720330</wp:posOffset>
                </wp:positionV>
                <wp:extent cx="4229100" cy="1814830"/>
                <wp:effectExtent l="0" t="0" r="0" b="13970"/>
                <wp:wrapTight wrapText="bothSides">
                  <wp:wrapPolygon edited="0">
                    <wp:start x="130" y="0"/>
                    <wp:lineTo x="130" y="21464"/>
                    <wp:lineTo x="21276" y="21464"/>
                    <wp:lineTo x="21276" y="0"/>
                    <wp:lineTo x="130" y="0"/>
                  </wp:wrapPolygon>
                </wp:wrapTight>
                <wp:docPr id="1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81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B91CAE8" w14:textId="747DA117" w:rsidR="00F0303F" w:rsidRPr="003221EB" w:rsidRDefault="00F0303F" w:rsidP="00045E20">
                            <w:pPr>
                              <w:pStyle w:val="BodyText"/>
                              <w:rPr>
                                <w:b/>
                              </w:rPr>
                            </w:pPr>
                            <w:r w:rsidRPr="003221EB">
                              <w:rPr>
                                <w:b/>
                              </w:rPr>
                              <w:t>Have the initial student assessments been conducted?  Do you need assistance with this?</w:t>
                            </w:r>
                          </w:p>
                          <w:p w14:paraId="3FEFFB04" w14:textId="35D8BAA9" w:rsidR="00F0303F" w:rsidRDefault="00F0303F" w:rsidP="00045E20">
                            <w:pPr>
                              <w:pStyle w:val="BodyText"/>
                            </w:pPr>
                            <w:r>
                              <w:t>What data is your site monitoring in order to drive student instruction?</w:t>
                            </w:r>
                          </w:p>
                          <w:p w14:paraId="1299EAFE" w14:textId="567DBB90" w:rsidR="00F0303F" w:rsidRDefault="00F0303F" w:rsidP="00045E20">
                            <w:pPr>
                              <w:pStyle w:val="BodyText"/>
                            </w:pPr>
                            <w:r>
                              <w:t>How are you using the results of content area assessments with AVID to increase rigor?</w:t>
                            </w:r>
                          </w:p>
                          <w:p w14:paraId="69C10C58" w14:textId="2E037864" w:rsidR="00F0303F" w:rsidRPr="003221EB" w:rsidRDefault="00F0303F" w:rsidP="00045E20">
                            <w:pPr>
                              <w:pStyle w:val="BodyText"/>
                              <w:rPr>
                                <w:b/>
                              </w:rPr>
                            </w:pPr>
                            <w:r w:rsidRPr="003221EB">
                              <w:rPr>
                                <w:b/>
                              </w:rPr>
                              <w:t>Begin the ISS and School Data Reports.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7" type="#_x0000_t202" style="position:absolute;margin-left:31pt;margin-top:607.9pt;width:333pt;height:142.9pt;z-index:2516583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" mv:complextextbox="1" o:allowincell="f" filled="f" stroked="f">
                <v:textbox inset=",0,,0">
                  <w:txbxContent>
                    <w:p w14:paraId="0B91CAE8" w14:textId="747DA117" w:rsidR="00F0303F" w:rsidRPr="003221EB" w:rsidRDefault="00F0303F" w:rsidP="00045E20">
                      <w:pPr>
                        <w:pStyle w:val="BodyText"/>
                        <w:rPr>
                          <w:b/>
                        </w:rPr>
                      </w:pPr>
                      <w:r w:rsidRPr="003221EB">
                        <w:rPr>
                          <w:b/>
                        </w:rPr>
                        <w:t>Have the initial student assessments been conducted?  Do you need assistance with this?</w:t>
                      </w:r>
                    </w:p>
                    <w:p w14:paraId="3FEFFB04" w14:textId="35D8BAA9" w:rsidR="00F0303F" w:rsidRDefault="00F0303F" w:rsidP="00045E20">
                      <w:pPr>
                        <w:pStyle w:val="BodyText"/>
                      </w:pPr>
                      <w:r>
                        <w:t>What data is your site monitoring in order to drive student instruction?</w:t>
                      </w:r>
                    </w:p>
                    <w:p w14:paraId="1299EAFE" w14:textId="567DBB90" w:rsidR="00F0303F" w:rsidRDefault="00F0303F" w:rsidP="00045E20">
                      <w:pPr>
                        <w:pStyle w:val="BodyText"/>
                      </w:pPr>
                      <w:r>
                        <w:t>How are you using the results of content area assessments with AVID to increase rigor?</w:t>
                      </w:r>
                    </w:p>
                    <w:p w14:paraId="69C10C58" w14:textId="2E037864" w:rsidR="00F0303F" w:rsidRPr="003221EB" w:rsidRDefault="00F0303F" w:rsidP="00045E20">
                      <w:pPr>
                        <w:pStyle w:val="BodyText"/>
                        <w:rPr>
                          <w:b/>
                        </w:rPr>
                      </w:pPr>
                      <w:r w:rsidRPr="003221EB">
                        <w:rPr>
                          <w:b/>
                        </w:rPr>
                        <w:t>Begin the ISS and School Data Reports.</w:t>
                      </w:r>
                    </w:p>
                  </w:txbxContent>
                </v:textbox>
                <w10:wrap type="tight" anchorx="page" anchory="page"/>
              </v:shape>
            </w:pict>
          </mc:Fallback>
        </mc:AlternateContent>
      </w:r>
      <w:r w:rsidR="00437E6D">
        <w:rPr>
          <w:noProof/>
        </w:rPr>
        <mc:AlternateContent>
          <mc:Choice Requires="wps">
            <w:drawing>
              <wp:anchor distT="0" distB="0" distL="114300" distR="114300" simplePos="0" relativeHeight="251658322" behindDoc="0" locked="0" layoutInCell="1" allowOverlap="1" wp14:anchorId="7A47F5A2" wp14:editId="31EE06FB">
                <wp:simplePos x="0" y="0"/>
                <wp:positionH relativeFrom="page">
                  <wp:posOffset>389255</wp:posOffset>
                </wp:positionH>
                <wp:positionV relativeFrom="page">
                  <wp:posOffset>7354570</wp:posOffset>
                </wp:positionV>
                <wp:extent cx="3776345" cy="320040"/>
                <wp:effectExtent l="0" t="0" r="0" b="10160"/>
                <wp:wrapNone/>
                <wp:docPr id="111"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4108021" w14:textId="05255484" w:rsidR="00F0303F" w:rsidRPr="001461FA" w:rsidRDefault="00F0303F" w:rsidP="00045E20">
                            <w:pPr>
                              <w:rPr>
                                <w:rFonts w:asciiTheme="majorHAnsi" w:hAnsiTheme="majorHAnsi"/>
                                <w:color w:val="663366" w:themeColor="accent1"/>
                                <w:sz w:val="36"/>
                                <w:szCs w:val="36"/>
                              </w:rPr>
                            </w:pPr>
                            <w:r w:rsidRPr="001461FA">
                              <w:rPr>
                                <w:rFonts w:asciiTheme="majorHAnsi" w:hAnsiTheme="majorHAnsi"/>
                                <w:color w:val="663366" w:themeColor="accent1"/>
                                <w:sz w:val="36"/>
                                <w:szCs w:val="36"/>
                              </w:rPr>
                              <w:t>Data and Assessment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58" type="#_x0000_t202" style="position:absolute;margin-left:30.65pt;margin-top:579.1pt;width:297.35pt;height:25.2pt;z-index:2516583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" filled="f" stroked="f">
                <v:textbox inset=",0,,0">
                  <w:txbxContent>
                    <w:p w14:paraId="74108021" w14:textId="05255484" w:rsidR="00F0303F" w:rsidRPr="001461FA" w:rsidRDefault="00F0303F" w:rsidP="00045E20">
                      <w:pPr>
                        <w:rPr>
                          <w:rFonts w:asciiTheme="majorHAnsi" w:hAnsiTheme="majorHAnsi"/>
                          <w:color w:val="663366" w:themeColor="accent1"/>
                          <w:sz w:val="36"/>
                          <w:szCs w:val="36"/>
                        </w:rPr>
                      </w:pPr>
                      <w:r w:rsidRPr="001461FA">
                        <w:rPr>
                          <w:rFonts w:asciiTheme="majorHAnsi" w:hAnsiTheme="majorHAnsi"/>
                          <w:color w:val="663366" w:themeColor="accent1"/>
                          <w:sz w:val="36"/>
                          <w:szCs w:val="36"/>
                        </w:rPr>
                        <w:t>Data and Assessment</w:t>
                      </w:r>
                    </w:p>
                  </w:txbxContent>
                </v:textbox>
                <w10:wrap anchorx="page" anchory="page"/>
              </v:shape>
            </w:pict>
          </mc:Fallback>
        </mc:AlternateContent>
      </w:r>
      <w:r w:rsidR="00437E6D">
        <w:rPr>
          <w:noProof/>
        </w:rPr>
        <mc:AlternateContent>
          <mc:Choice Requires="wps">
            <w:drawing>
              <wp:anchor distT="0" distB="0" distL="114300" distR="114300" simplePos="0" relativeHeight="251658321" behindDoc="0" locked="0" layoutInCell="0" allowOverlap="1" wp14:anchorId="6E98066A" wp14:editId="5A86ABE2">
                <wp:simplePos x="0" y="0"/>
                <wp:positionH relativeFrom="page">
                  <wp:posOffset>365125</wp:posOffset>
                </wp:positionH>
                <wp:positionV relativeFrom="page">
                  <wp:posOffset>5905500</wp:posOffset>
                </wp:positionV>
                <wp:extent cx="4730750" cy="1497330"/>
                <wp:effectExtent l="0" t="0" r="0" b="1270"/>
                <wp:wrapTight wrapText="bothSides">
                  <wp:wrapPolygon edited="0">
                    <wp:start x="116" y="0"/>
                    <wp:lineTo x="116" y="21252"/>
                    <wp:lineTo x="21339" y="21252"/>
                    <wp:lineTo x="21339" y="0"/>
                    <wp:lineTo x="116" y="0"/>
                  </wp:wrapPolygon>
                </wp:wrapTight>
                <wp:docPr id="11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0" cy="149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8C32183" w14:textId="5EFFD0F0" w:rsidR="00F0303F" w:rsidRDefault="00F0303F" w:rsidP="00045E20">
                            <w:pPr>
                              <w:pStyle w:val="BodyText"/>
                            </w:pPr>
                            <w:r>
                              <w:t xml:space="preserve">How is your school </w:t>
                            </w:r>
                            <w:r w:rsidR="005C7B11">
                              <w:t>creating</w:t>
                            </w:r>
                            <w:r>
                              <w:t xml:space="preserve"> a college going </w:t>
                            </w:r>
                            <w:r w:rsidR="005C7B11">
                              <w:t>culture</w:t>
                            </w:r>
                            <w:r>
                              <w:t>?</w:t>
                            </w:r>
                          </w:p>
                          <w:p w14:paraId="32989A7F" w14:textId="5EA99CD8" w:rsidR="00F0303F" w:rsidRDefault="00F0303F" w:rsidP="00045E20">
                            <w:pPr>
                              <w:pStyle w:val="BodyText"/>
                            </w:pPr>
                            <w:r>
                              <w:t>Do you have any family workshops scheduled?</w:t>
                            </w:r>
                          </w:p>
                          <w:p w14:paraId="5BFEF27D" w14:textId="1807DA0D" w:rsidR="00F0303F" w:rsidRDefault="00F0303F" w:rsidP="00045E20">
                            <w:pPr>
                              <w:pStyle w:val="BodyText"/>
                            </w:pPr>
                            <w:r>
                              <w:t>What service learning/college/career activities do you have planned?</w:t>
                            </w:r>
                          </w:p>
                          <w:p w14:paraId="2BF2F8D7" w14:textId="7CADB675" w:rsidR="00F0303F" w:rsidRDefault="00F0303F" w:rsidP="00045E20">
                            <w:pPr>
                              <w:pStyle w:val="BodyText"/>
                            </w:pPr>
                            <w:r>
                              <w:t xml:space="preserve">How </w:t>
                            </w:r>
                            <w:r w:rsidR="005C7B11">
                              <w:t xml:space="preserve">will </w:t>
                            </w:r>
                            <w:r>
                              <w:t>AVID</w:t>
                            </w:r>
                            <w:r w:rsidR="005C7B11">
                              <w:t>,</w:t>
                            </w:r>
                            <w:r>
                              <w:t xml:space="preserve"> </w:t>
                            </w:r>
                            <w:r w:rsidR="005C7B11">
                              <w:t xml:space="preserve">the </w:t>
                            </w:r>
                            <w:r>
                              <w:t>site behavior plan</w:t>
                            </w:r>
                            <w:r w:rsidR="005C7B11">
                              <w:t>, the SBLT team, and your LLC team work</w:t>
                            </w:r>
                            <w:r>
                              <w:t xml:space="preserve"> together?</w:t>
                            </w:r>
                          </w:p>
                          <w:p w14:paraId="48B53E05" w14:textId="77777777" w:rsidR="00F0303F" w:rsidRPr="00CA47DA" w:rsidRDefault="00F0303F" w:rsidP="00045E20">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9" type="#_x0000_t202" style="position:absolute;margin-left:28.75pt;margin-top:465pt;width:372.5pt;height:117.9pt;z-index:2516583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" mv:complextextbox="1" o:allowincell="f" filled="f" stroked="f">
                <v:textbox inset=",0,,0">
                  <w:txbxContent>
                    <w:p w14:paraId="68C32183" w14:textId="5EFFD0F0" w:rsidR="00F0303F" w:rsidRDefault="00F0303F" w:rsidP="00045E20">
                      <w:pPr>
                        <w:pStyle w:val="BodyText"/>
                      </w:pPr>
                      <w:r>
                        <w:t xml:space="preserve">How is your school </w:t>
                      </w:r>
                      <w:r w:rsidR="005C7B11">
                        <w:t>creating</w:t>
                      </w:r>
                      <w:r>
                        <w:t xml:space="preserve"> a college going </w:t>
                      </w:r>
                      <w:r w:rsidR="005C7B11">
                        <w:t>culture</w:t>
                      </w:r>
                      <w:r>
                        <w:t>?</w:t>
                      </w:r>
                    </w:p>
                    <w:p w14:paraId="32989A7F" w14:textId="5EA99CD8" w:rsidR="00F0303F" w:rsidRDefault="00F0303F" w:rsidP="00045E20">
                      <w:pPr>
                        <w:pStyle w:val="BodyText"/>
                      </w:pPr>
                      <w:r>
                        <w:t>Do you have any family workshops scheduled?</w:t>
                      </w:r>
                    </w:p>
                    <w:p w14:paraId="5BFEF27D" w14:textId="1807DA0D" w:rsidR="00F0303F" w:rsidRDefault="00F0303F" w:rsidP="00045E20">
                      <w:pPr>
                        <w:pStyle w:val="BodyText"/>
                      </w:pPr>
                      <w:r>
                        <w:t>What service learning/college/career activities do you have planned?</w:t>
                      </w:r>
                    </w:p>
                    <w:p w14:paraId="2BF2F8D7" w14:textId="7CADB675" w:rsidR="00F0303F" w:rsidRDefault="00F0303F" w:rsidP="00045E20">
                      <w:pPr>
                        <w:pStyle w:val="BodyText"/>
                      </w:pPr>
                      <w:r>
                        <w:t xml:space="preserve">How </w:t>
                      </w:r>
                      <w:r w:rsidR="005C7B11">
                        <w:t xml:space="preserve">will </w:t>
                      </w:r>
                      <w:r>
                        <w:t>AVID</w:t>
                      </w:r>
                      <w:r w:rsidR="005C7B11">
                        <w:t>,</w:t>
                      </w:r>
                      <w:r>
                        <w:t xml:space="preserve"> </w:t>
                      </w:r>
                      <w:r w:rsidR="005C7B11">
                        <w:t xml:space="preserve">the </w:t>
                      </w:r>
                      <w:r>
                        <w:t>site behavior plan</w:t>
                      </w:r>
                      <w:r w:rsidR="005C7B11">
                        <w:t>, the SBLT team, and your LLC team work</w:t>
                      </w:r>
                      <w:r>
                        <w:t xml:space="preserve"> together?</w:t>
                      </w:r>
                    </w:p>
                    <w:p w14:paraId="48B53E05" w14:textId="77777777" w:rsidR="00F0303F" w:rsidRPr="00CA47DA" w:rsidRDefault="00F0303F" w:rsidP="00045E20">
                      <w:pPr>
                        <w:pStyle w:val="BodyText"/>
                      </w:pPr>
                    </w:p>
                  </w:txbxContent>
                </v:textbox>
                <w10:wrap type="tight" anchorx="page" anchory="page"/>
              </v:shape>
            </w:pict>
          </mc:Fallback>
        </mc:AlternateContent>
      </w:r>
      <w:r w:rsidR="002F29E5">
        <w:rPr>
          <w:noProof/>
        </w:rPr>
        <mc:AlternateContent>
          <mc:Choice Requires="wpg">
            <w:drawing>
              <wp:anchor distT="0" distB="0" distL="114300" distR="114300" simplePos="0" relativeHeight="251658319" behindDoc="0" locked="0" layoutInCell="1" allowOverlap="1" wp14:anchorId="37715403" wp14:editId="7A75EC44">
                <wp:simplePos x="0" y="0"/>
                <wp:positionH relativeFrom="page">
                  <wp:posOffset>3559810</wp:posOffset>
                </wp:positionH>
                <wp:positionV relativeFrom="page">
                  <wp:posOffset>4292600</wp:posOffset>
                </wp:positionV>
                <wp:extent cx="3771900" cy="1460500"/>
                <wp:effectExtent l="0" t="0" r="0" b="12700"/>
                <wp:wrapThrough wrapText="bothSides">
                  <wp:wrapPolygon edited="0">
                    <wp:start x="145" y="0"/>
                    <wp:lineTo x="145" y="21412"/>
                    <wp:lineTo x="21236" y="21412"/>
                    <wp:lineTo x="21236" y="0"/>
                    <wp:lineTo x="145" y="0"/>
                  </wp:wrapPolygon>
                </wp:wrapThrough>
                <wp:docPr id="61" name="Group 61"/>
                <wp:cNvGraphicFramePr/>
                <a:graphic xmlns:a="http://schemas.openxmlformats.org/drawingml/2006/main">
                  <a:graphicData uri="http://schemas.microsoft.com/office/word/2010/wordprocessingGroup">
                    <wpg:wgp>
                      <wpg:cNvGrpSpPr/>
                      <wpg:grpSpPr>
                        <a:xfrm>
                          <a:off x="0" y="0"/>
                          <a:ext cx="3771900" cy="1460500"/>
                          <a:chOff x="0" y="0"/>
                          <a:chExt cx="3771900" cy="1460500"/>
                        </a:xfrm>
                        <a:extLst>
                          <a:ext uri="{0CCBE362-F206-4b92-989A-16890622DB6E}">
                            <ma14:wrappingTextBoxFlag xmlns:ma14="http://schemas.microsoft.com/office/mac/drawingml/2011/main" val="1"/>
                          </a:ext>
                        </a:extLst>
                      </wpg:grpSpPr>
                      <wps:wsp>
                        <wps:cNvPr id="108" name="Text Box 50"/>
                        <wps:cNvSpPr txBox="1">
                          <a:spLocks noChangeArrowheads="1"/>
                        </wps:cNvSpPr>
                        <wps:spPr bwMode="auto">
                          <a:xfrm>
                            <a:off x="0" y="0"/>
                            <a:ext cx="377190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48" name="Text Box 48"/>
                        <wps:cNvSpPr txBox="1"/>
                        <wps:spPr>
                          <a:xfrm>
                            <a:off x="91440" y="0"/>
                            <a:ext cx="3589020" cy="292100"/>
                          </a:xfrm>
                          <a:prstGeom prst="rect">
                            <a:avLst/>
                          </a:prstGeom>
                          <a:noFill/>
                          <a:ln>
                            <a:noFill/>
                          </a:ln>
                          <a:effectLst/>
                          <a:extLst>
                            <a:ext uri="{C572A759-6A51-4108-AA02-DFA0A04FC94B}">
                              <ma14:wrappingTextBoxFlag xmlns:ma14="http://schemas.microsoft.com/office/mac/drawingml/2011/main"/>
                            </a:ext>
                          </a:extLst>
                        </wps:spPr>
                        <wps:txbx id="20">
                          <w:txbxContent>
                            <w:p w14:paraId="623C45D7" w14:textId="64AEC1EC" w:rsidR="00F0303F" w:rsidRDefault="00F0303F" w:rsidP="00045E20">
                              <w:pPr>
                                <w:pStyle w:val="BodyText"/>
                              </w:pPr>
                              <w:r>
                                <w:t>What is your school wide focus for this year?</w:t>
                              </w:r>
                            </w:p>
                            <w:p w14:paraId="4179C177" w14:textId="76FFCB78" w:rsidR="00F0303F" w:rsidRDefault="00F0303F" w:rsidP="00045E20">
                              <w:pPr>
                                <w:pStyle w:val="BodyText"/>
                              </w:pPr>
                              <w:r>
                                <w:t>Which AVID strategies are being used at each grade level?</w:t>
                              </w:r>
                            </w:p>
                            <w:p w14:paraId="5F20FA29" w14:textId="77777777" w:rsidR="00F0303F" w:rsidRDefault="00F0303F" w:rsidP="00045E20">
                              <w:pPr>
                                <w:pStyle w:val="BodyText"/>
                              </w:pPr>
                              <w:r>
                                <w:t>What type of training or materials do you need?</w:t>
                              </w:r>
                            </w:p>
                            <w:p w14:paraId="1F525626" w14:textId="0F29E963" w:rsidR="00F0303F" w:rsidRPr="00CA47DA" w:rsidRDefault="00F0303F" w:rsidP="00045E20">
                              <w:pPr>
                                <w:pStyle w:val="BodyText"/>
                              </w:pPr>
                              <w:r>
                                <w:t>Who is disseminating the school wide goal?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91440" y="290830"/>
                            <a:ext cx="3589020" cy="507365"/>
                          </a:xfrm>
                          <a:prstGeom prst="rect">
                            <a:avLst/>
                          </a:prstGeom>
                          <a:noFill/>
                          <a:ln>
                            <a:noFill/>
                          </a:ln>
                          <a:effectLst/>
                          <a:extLst>
                            <a:ext uri="{C572A759-6A51-4108-AA02-DFA0A04FC94B}">
                              <ma14:wrappingTextBoxFlag xmlns:ma14="http://schemas.microsoft.com/office/mac/drawingml/2011/main"/>
                            </a:ext>
                          </a:extLst>
                        </wps:spPr>
                        <wps:linkedTxbx id="2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91440" y="796925"/>
                            <a:ext cx="3589020" cy="292100"/>
                          </a:xfrm>
                          <a:prstGeom prst="rect">
                            <a:avLst/>
                          </a:prstGeom>
                          <a:noFill/>
                          <a:ln>
                            <a:noFill/>
                          </a:ln>
                          <a:effectLst/>
                          <a:extLst>
                            <a:ext uri="{C572A759-6A51-4108-AA02-DFA0A04FC94B}">
                              <ma14:wrappingTextBoxFlag xmlns:ma14="http://schemas.microsoft.com/office/mac/drawingml/2011/main"/>
                            </a:ext>
                          </a:extLst>
                        </wps:spPr>
                        <wps:linkedTxbx id="2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91440" y="1087755"/>
                            <a:ext cx="3589020" cy="292100"/>
                          </a:xfrm>
                          <a:prstGeom prst="rect">
                            <a:avLst/>
                          </a:prstGeom>
                          <a:noFill/>
                          <a:ln>
                            <a:noFill/>
                          </a:ln>
                          <a:effectLst/>
                          <a:extLst>
                            <a:ext uri="{C572A759-6A51-4108-AA02-DFA0A04FC94B}">
                              <ma14:wrappingTextBoxFlag xmlns:ma14="http://schemas.microsoft.com/office/mac/drawingml/2011/main"/>
                            </a:ext>
                          </a:extLst>
                        </wps:spPr>
                        <wps:linkedTxbx id="2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1" o:spid="_x0000_s1060" style="position:absolute;margin-left:280.3pt;margin-top:338pt;width:297pt;height:115pt;z-index:251658319;mso-position-horizontal-relative:page;mso-position-vertical-relative:page" coordsize="3771900,1460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" mv:complextextbox="1">
                <v:shape id="Text Box 50" o:spid="_x0000_s1061" type="#_x0000_t202" style="position:absolute;width:3771900;height:1460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QZEvxgAA&#10;ANwAAAAPAAAAZHJzL2Rvd25yZXYueG1sRI9Ba8JAEIXvhf6HZQq91V17aEt0lSAEKrRgbfE8Zsck&#10;mJ1NsqtGf33nUOhthvfmvW/my9G36kxDbAJbmE4MKOIyuIYrCz/fxdMbqJiQHbaBycKVIiwX93dz&#10;zFy48Bedt6lSEsIxQwt1Sl2mdSxr8hgnoSMW7RAGj0nWodJuwIuE+1Y/G/OiPTYsDTV2tKqpPG5P&#10;3sLnZt/f1ib6Nk9F8Zpv+o/Drrf28WHMZ6ASjenf/Hf97gTfCK08IxPox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QZEvxgAAANwAAAAPAAAAAAAAAAAAAAAAAJcCAABkcnMv&#10;ZG93bnJldi54bWxQSwUGAAAAAAQABAD1AAAAigMAAAAA&#10;" mv:complextextbox="1" filled="f" stroked="f">
                  <v:textbox inset=",0,,0"/>
                </v:shape>
                <v:shape id="Text Box 48" o:spid="_x0000_s1062" type="#_x0000_t202" style="position:absolute;left:91440;width:3589020;height:292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style="mso-next-textbox:#_x0000_s1063" inset="0,0,0,0">
                    <w:txbxContent>
                      <w:p w14:paraId="623C45D7" w14:textId="64AEC1EC" w:rsidR="00F0303F" w:rsidRDefault="00F0303F" w:rsidP="00045E20">
                        <w:pPr>
                          <w:pStyle w:val="BodyText"/>
                        </w:pPr>
                        <w:r>
                          <w:t>What is your school wide focus for this year?</w:t>
                        </w:r>
                      </w:p>
                      <w:p w14:paraId="4179C177" w14:textId="76FFCB78" w:rsidR="00F0303F" w:rsidRDefault="00F0303F" w:rsidP="00045E20">
                        <w:pPr>
                          <w:pStyle w:val="BodyText"/>
                        </w:pPr>
                        <w:r>
                          <w:t>Which AVID strategies are being used at each grade level?</w:t>
                        </w:r>
                      </w:p>
                      <w:p w14:paraId="5F20FA29" w14:textId="77777777" w:rsidR="00F0303F" w:rsidRDefault="00F0303F" w:rsidP="00045E20">
                        <w:pPr>
                          <w:pStyle w:val="BodyText"/>
                        </w:pPr>
                        <w:r>
                          <w:t>What type of training or materials do you need?</w:t>
                        </w:r>
                      </w:p>
                      <w:p w14:paraId="1F525626" w14:textId="0F29E963" w:rsidR="00F0303F" w:rsidRPr="00CA47DA" w:rsidRDefault="00F0303F" w:rsidP="00045E20">
                        <w:pPr>
                          <w:pStyle w:val="BodyText"/>
                        </w:pPr>
                        <w:r>
                          <w:t>Who is disseminating the school wide goal?</w:t>
                        </w:r>
                      </w:p>
                    </w:txbxContent>
                  </v:textbox>
                </v:shape>
                <v:shape id="_x0000_s1063" type="#_x0000_t202" style="position:absolute;left:91440;top:290830;width:3589020;height:5073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style="mso-next-textbox:#Text Box 57" inset="0,0,0,0">
                    <w:txbxContent/>
                  </v:textbox>
                </v:shape>
                <v:shape id="Text Box 57" o:spid="_x0000_s1064" type="#_x0000_t202" style="position:absolute;left:91440;top:796925;width:3589020;height:292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oMDxQAA&#10;ANsAAAAPAAAAZHJzL2Rvd25yZXYueG1sRI9Ba8JAFITvQv/D8gredFNB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6gwPFAAAA2wAAAA8AAAAAAAAAAAAAAAAAlwIAAGRycy9k&#10;b3ducmV2LnhtbFBLBQYAAAAABAAEAPUAAACJAwAAAAA=&#10;" filled="f" stroked="f">
                  <v:textbox style="mso-next-textbox:#_x0000_s1065" inset="0,0,0,0">
                    <w:txbxContent/>
                  </v:textbox>
                </v:shape>
                <v:shape id="_x0000_s1065" type="#_x0000_t202" style="position:absolute;left:91440;top:1087755;width:3589020;height:292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HKwAAA&#10;ANsAAAAPAAAAZHJzL2Rvd25yZXYueG1sRE9Ni8IwEL0L/ocwwt401UPRahQRBWFh2do97HFsxjbY&#10;TGoTtfvvNwfB4+N9rza9bcSDOm8cK5hOEhDEpdOGKwU/xWE8B+EDssbGMSn4Iw+b9XCwwky7J+f0&#10;OIVKxBD2GSqoQ2gzKX1Zk0U/cS1x5C6usxgi7CqpO3zGcNvIWZKk0qLh2FBjS7uayuvpbhVsfznf&#10;m9vX+Tu/5KYoFgl/plelPkb9dgkiUB/e4pf7qBWkcX3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P9HKwAAAANsAAAAPAAAAAAAAAAAAAAAAAJcCAABkcnMvZG93bnJl&#10;di54bWxQSwUGAAAAAAQABAD1AAAAhAMAAAAA&#10;" filled="f" stroked="f">
                  <v:textbox inset="0,0,0,0">
                    <w:txbxContent/>
                  </v:textbox>
                </v:shape>
                <w10:wrap type="through" anchorx="page" anchory="page"/>
              </v:group>
            </w:pict>
          </mc:Fallback>
        </mc:AlternateContent>
      </w:r>
      <w:r w:rsidR="00437E6D">
        <w:rPr>
          <w:noProof/>
        </w:rPr>
        <mc:AlternateContent>
          <mc:Choice Requires="wps">
            <w:drawing>
              <wp:anchor distT="0" distB="0" distL="114300" distR="114300" simplePos="0" relativeHeight="251658318" behindDoc="0" locked="0" layoutInCell="1" allowOverlap="1" wp14:anchorId="531CB010" wp14:editId="512EF9EF">
                <wp:simplePos x="0" y="0"/>
                <wp:positionH relativeFrom="page">
                  <wp:posOffset>3427095</wp:posOffset>
                </wp:positionH>
                <wp:positionV relativeFrom="page">
                  <wp:posOffset>3972560</wp:posOffset>
                </wp:positionV>
                <wp:extent cx="3776345" cy="320040"/>
                <wp:effectExtent l="0" t="0" r="0" b="10160"/>
                <wp:wrapTight wrapText="bothSides">
                  <wp:wrapPolygon edited="0">
                    <wp:start x="145" y="0"/>
                    <wp:lineTo x="145" y="20571"/>
                    <wp:lineTo x="21357" y="20571"/>
                    <wp:lineTo x="21357" y="0"/>
                    <wp:lineTo x="145" y="0"/>
                  </wp:wrapPolygon>
                </wp:wrapTight>
                <wp:docPr id="10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87E76E2" w14:textId="621D371E" w:rsidR="00F0303F" w:rsidRPr="001461FA" w:rsidRDefault="00F0303F" w:rsidP="00437E6D">
                            <w:pPr>
                              <w:jc w:val="center"/>
                              <w:rPr>
                                <w:rFonts w:asciiTheme="majorHAnsi" w:hAnsiTheme="majorHAnsi"/>
                                <w:color w:val="663366" w:themeColor="accent1"/>
                                <w:sz w:val="36"/>
                                <w:szCs w:val="36"/>
                              </w:rPr>
                            </w:pPr>
                            <w:r>
                              <w:rPr>
                                <w:rFonts w:asciiTheme="majorHAnsi" w:hAnsiTheme="majorHAnsi"/>
                                <w:color w:val="663366" w:themeColor="accent1"/>
                                <w:sz w:val="36"/>
                                <w:szCs w:val="36"/>
                              </w:rPr>
                              <w:t>School Wide Focus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66" type="#_x0000_t202" style="position:absolute;margin-left:269.85pt;margin-top:312.8pt;width:297.35pt;height:25.2pt;z-index:2516583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" filled="f" stroked="f">
                <v:textbox inset=",0,,0">
                  <w:txbxContent>
                    <w:p w14:paraId="487E76E2" w14:textId="621D371E" w:rsidR="00F0303F" w:rsidRPr="001461FA" w:rsidRDefault="00F0303F" w:rsidP="00437E6D">
                      <w:pPr>
                        <w:jc w:val="center"/>
                        <w:rPr>
                          <w:rFonts w:asciiTheme="majorHAnsi" w:hAnsiTheme="majorHAnsi"/>
                          <w:color w:val="663366" w:themeColor="accent1"/>
                          <w:sz w:val="36"/>
                          <w:szCs w:val="36"/>
                        </w:rPr>
                      </w:pPr>
                      <w:r>
                        <w:rPr>
                          <w:rFonts w:asciiTheme="majorHAnsi" w:hAnsiTheme="majorHAnsi"/>
                          <w:color w:val="663366" w:themeColor="accent1"/>
                          <w:sz w:val="36"/>
                          <w:szCs w:val="36"/>
                        </w:rPr>
                        <w:t>School Wide Focus</w:t>
                      </w:r>
                    </w:p>
                  </w:txbxContent>
                </v:textbox>
                <w10:wrap type="tight" anchorx="page" anchory="page"/>
              </v:shape>
            </w:pict>
          </mc:Fallback>
        </mc:AlternateContent>
      </w:r>
      <w:r w:rsidR="002F29E5">
        <w:rPr>
          <w:noProof/>
        </w:rPr>
        <mc:AlternateContent>
          <mc:Choice Requires="wpg">
            <w:drawing>
              <wp:anchor distT="0" distB="0" distL="114300" distR="114300" simplePos="0" relativeHeight="251658317" behindDoc="0" locked="0" layoutInCell="1" allowOverlap="1" wp14:anchorId="79FBDE38" wp14:editId="12371627">
                <wp:simplePos x="0" y="0"/>
                <wp:positionH relativeFrom="page">
                  <wp:posOffset>3141980</wp:posOffset>
                </wp:positionH>
                <wp:positionV relativeFrom="page">
                  <wp:posOffset>1567180</wp:posOffset>
                </wp:positionV>
                <wp:extent cx="4264660" cy="2420620"/>
                <wp:effectExtent l="0" t="0" r="0" b="17780"/>
                <wp:wrapThrough wrapText="bothSides">
                  <wp:wrapPolygon edited="0">
                    <wp:start x="129" y="0"/>
                    <wp:lineTo x="129" y="21532"/>
                    <wp:lineTo x="21356" y="21532"/>
                    <wp:lineTo x="21356" y="0"/>
                    <wp:lineTo x="129" y="0"/>
                  </wp:wrapPolygon>
                </wp:wrapThrough>
                <wp:docPr id="47" name="Group 47"/>
                <wp:cNvGraphicFramePr/>
                <a:graphic xmlns:a="http://schemas.openxmlformats.org/drawingml/2006/main">
                  <a:graphicData uri="http://schemas.microsoft.com/office/word/2010/wordprocessingGroup">
                    <wpg:wgp>
                      <wpg:cNvGrpSpPr/>
                      <wpg:grpSpPr>
                        <a:xfrm>
                          <a:off x="0" y="0"/>
                          <a:ext cx="4264660" cy="2420620"/>
                          <a:chOff x="0" y="0"/>
                          <a:chExt cx="4264660" cy="2420620"/>
                        </a:xfrm>
                        <a:extLst>
                          <a:ext uri="{0CCBE362-F206-4b92-989A-16890622DB6E}">
                            <ma14:wrappingTextBoxFlag xmlns:ma14="http://schemas.microsoft.com/office/mac/drawingml/2011/main" val="1"/>
                          </a:ext>
                        </a:extLst>
                      </wpg:grpSpPr>
                      <wps:wsp>
                        <wps:cNvPr id="106" name="Text Box 48"/>
                        <wps:cNvSpPr txBox="1">
                          <a:spLocks noChangeArrowheads="1"/>
                        </wps:cNvSpPr>
                        <wps:spPr bwMode="auto">
                          <a:xfrm>
                            <a:off x="0" y="0"/>
                            <a:ext cx="4264660" cy="2420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34" name="Text Box 34"/>
                        <wps:cNvSpPr txBox="1"/>
                        <wps:spPr>
                          <a:xfrm>
                            <a:off x="197485" y="0"/>
                            <a:ext cx="3975735" cy="292100"/>
                          </a:xfrm>
                          <a:prstGeom prst="rect">
                            <a:avLst/>
                          </a:prstGeom>
                          <a:noFill/>
                          <a:ln>
                            <a:noFill/>
                          </a:ln>
                          <a:effectLst/>
                          <a:extLst>
                            <a:ext uri="{C572A759-6A51-4108-AA02-DFA0A04FC94B}">
                              <ma14:wrappingTextBoxFlag xmlns:ma14="http://schemas.microsoft.com/office/mac/drawingml/2011/main"/>
                            </a:ext>
                          </a:extLst>
                        </wps:spPr>
                        <wps:txbx id="22">
                          <w:txbxContent>
                            <w:p w14:paraId="24C6425C" w14:textId="2B7EA3C9" w:rsidR="00F0303F" w:rsidRDefault="00F0303F" w:rsidP="00045E20">
                              <w:pPr>
                                <w:pStyle w:val="BodyText"/>
                              </w:pPr>
                              <w:r>
                                <w:t>Review the site priorities documents as a site team:</w:t>
                              </w:r>
                            </w:p>
                            <w:p w14:paraId="5AA17B3F" w14:textId="11B3E293" w:rsidR="00F0303F" w:rsidRDefault="00F0303F" w:rsidP="001461FA">
                              <w:pPr>
                                <w:pStyle w:val="BodyText"/>
                                <w:ind w:left="720"/>
                              </w:pPr>
                              <w:r>
                                <w:t>Are the goals specific?  Is there a timeline for success?  Have steps been implemented to reach your school wide goals?  Did your site create SMART goals?</w:t>
                              </w:r>
                            </w:p>
                            <w:p w14:paraId="775A14D8" w14:textId="59D6E970" w:rsidR="00F0303F" w:rsidRDefault="00F0303F" w:rsidP="00045E20">
                              <w:pPr>
                                <w:pStyle w:val="BodyText"/>
                              </w:pPr>
                              <w:r>
                                <w:t>Who will manage the progress of each goal?</w:t>
                              </w:r>
                            </w:p>
                            <w:p w14:paraId="05BE050E" w14:textId="397B9B30" w:rsidR="00F0303F" w:rsidRDefault="00F0303F" w:rsidP="00045E20">
                              <w:pPr>
                                <w:pStyle w:val="BodyText"/>
                              </w:pPr>
                              <w:r>
                                <w:t>What are the responsibilities and roles of the site team?</w:t>
                              </w:r>
                            </w:p>
                            <w:p w14:paraId="5B09457A" w14:textId="0DBB4CA3" w:rsidR="00F0303F" w:rsidRDefault="00F0303F" w:rsidP="00045E20">
                              <w:pPr>
                                <w:pStyle w:val="BodyText"/>
                              </w:pPr>
                              <w:r>
                                <w:t>Have you set the calendar for all site team meetings?</w:t>
                              </w:r>
                            </w:p>
                            <w:p w14:paraId="1189D102" w14:textId="754347AD" w:rsidR="00F0303F" w:rsidRDefault="00F0303F" w:rsidP="00045E20">
                              <w:pPr>
                                <w:pStyle w:val="BodyText"/>
                              </w:pPr>
                              <w:r>
                                <w:t>How are you celebrating site success?</w:t>
                              </w:r>
                            </w:p>
                            <w:p w14:paraId="0427F88A" w14:textId="77777777" w:rsidR="00F0303F" w:rsidRDefault="00F0303F" w:rsidP="00045E20">
                              <w:pPr>
                                <w:pStyle w:val="BodyText"/>
                              </w:pPr>
                            </w:p>
                            <w:p w14:paraId="55FD4F69" w14:textId="77777777" w:rsidR="00F0303F" w:rsidRDefault="00F0303F" w:rsidP="00045E20">
                              <w:pPr>
                                <w:pStyle w:val="BodyText"/>
                              </w:pPr>
                            </w:p>
                            <w:p w14:paraId="153BFD93" w14:textId="77777777" w:rsidR="00F0303F" w:rsidRPr="00CA47DA" w:rsidRDefault="00F0303F" w:rsidP="00045E20">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268605" y="290830"/>
                            <a:ext cx="3904615" cy="215900"/>
                          </a:xfrm>
                          <a:prstGeom prst="rect">
                            <a:avLst/>
                          </a:prstGeom>
                          <a:noFill/>
                          <a:ln>
                            <a:noFill/>
                          </a:ln>
                          <a:effectLst/>
                          <a:extLst>
                            <a:ext uri="{C572A759-6A51-4108-AA02-DFA0A04FC94B}">
                              <ma14:wrappingTextBoxFlag xmlns:ma14="http://schemas.microsoft.com/office/mac/drawingml/2011/main"/>
                            </a:ext>
                          </a:extLst>
                        </wps:spPr>
                        <wps:linkedTxbx id="2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264795" y="505460"/>
                            <a:ext cx="3908425" cy="216535"/>
                          </a:xfrm>
                          <a:prstGeom prst="rect">
                            <a:avLst/>
                          </a:prstGeom>
                          <a:noFill/>
                          <a:ln>
                            <a:noFill/>
                          </a:ln>
                          <a:effectLst/>
                          <a:extLst>
                            <a:ext uri="{C572A759-6A51-4108-AA02-DFA0A04FC94B}">
                              <ma14:wrappingTextBoxFlag xmlns:ma14="http://schemas.microsoft.com/office/mac/drawingml/2011/main"/>
                            </a:ext>
                          </a:extLst>
                        </wps:spPr>
                        <wps:linkedTxbx id="2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178435" y="720725"/>
                            <a:ext cx="3994785" cy="215900"/>
                          </a:xfrm>
                          <a:prstGeom prst="rect">
                            <a:avLst/>
                          </a:prstGeom>
                          <a:noFill/>
                          <a:ln>
                            <a:noFill/>
                          </a:ln>
                          <a:effectLst/>
                          <a:extLst>
                            <a:ext uri="{C572A759-6A51-4108-AA02-DFA0A04FC94B}">
                              <ma14:wrappingTextBoxFlag xmlns:ma14="http://schemas.microsoft.com/office/mac/drawingml/2011/main"/>
                            </a:ext>
                          </a:extLst>
                        </wps:spPr>
                        <wps:linkedTxbx id="2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91440" y="935355"/>
                            <a:ext cx="4081780" cy="292100"/>
                          </a:xfrm>
                          <a:prstGeom prst="rect">
                            <a:avLst/>
                          </a:prstGeom>
                          <a:noFill/>
                          <a:ln>
                            <a:noFill/>
                          </a:ln>
                          <a:effectLst/>
                          <a:extLst>
                            <a:ext uri="{C572A759-6A51-4108-AA02-DFA0A04FC94B}">
                              <ma14:wrappingTextBoxFlag xmlns:ma14="http://schemas.microsoft.com/office/mac/drawingml/2011/main"/>
                            </a:ext>
                          </a:extLst>
                        </wps:spPr>
                        <wps:linkedTxbx id="2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91440" y="1226185"/>
                            <a:ext cx="4081780" cy="292100"/>
                          </a:xfrm>
                          <a:prstGeom prst="rect">
                            <a:avLst/>
                          </a:prstGeom>
                          <a:noFill/>
                          <a:ln>
                            <a:noFill/>
                          </a:ln>
                          <a:effectLst/>
                          <a:extLst>
                            <a:ext uri="{C572A759-6A51-4108-AA02-DFA0A04FC94B}">
                              <ma14:wrappingTextBoxFlag xmlns:ma14="http://schemas.microsoft.com/office/mac/drawingml/2011/main"/>
                            </a:ext>
                          </a:extLst>
                        </wps:spPr>
                        <wps:linkedTxbx id="2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91440" y="1517015"/>
                            <a:ext cx="4081780" cy="292100"/>
                          </a:xfrm>
                          <a:prstGeom prst="rect">
                            <a:avLst/>
                          </a:prstGeom>
                          <a:noFill/>
                          <a:ln>
                            <a:noFill/>
                          </a:ln>
                          <a:effectLst/>
                          <a:extLst>
                            <a:ext uri="{C572A759-6A51-4108-AA02-DFA0A04FC94B}">
                              <ma14:wrappingTextBoxFlag xmlns:ma14="http://schemas.microsoft.com/office/mac/drawingml/2011/main"/>
                            </a:ext>
                          </a:extLst>
                        </wps:spPr>
                        <wps:linkedTxbx id="2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91440" y="1807845"/>
                            <a:ext cx="4081780" cy="292735"/>
                          </a:xfrm>
                          <a:prstGeom prst="rect">
                            <a:avLst/>
                          </a:prstGeom>
                          <a:noFill/>
                          <a:ln>
                            <a:noFill/>
                          </a:ln>
                          <a:effectLst/>
                          <a:extLst>
                            <a:ext uri="{C572A759-6A51-4108-AA02-DFA0A04FC94B}">
                              <ma14:wrappingTextBoxFlag xmlns:ma14="http://schemas.microsoft.com/office/mac/drawingml/2011/main"/>
                            </a:ext>
                          </a:extLst>
                        </wps:spPr>
                        <wps:linkedTxbx id="2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91440" y="2099310"/>
                            <a:ext cx="4081780" cy="292100"/>
                          </a:xfrm>
                          <a:prstGeom prst="rect">
                            <a:avLst/>
                          </a:prstGeom>
                          <a:noFill/>
                          <a:ln>
                            <a:noFill/>
                          </a:ln>
                          <a:effectLst/>
                          <a:extLst>
                            <a:ext uri="{C572A759-6A51-4108-AA02-DFA0A04FC94B}">
                              <ma14:wrappingTextBoxFlag xmlns:ma14="http://schemas.microsoft.com/office/mac/drawingml/2011/main"/>
                            </a:ext>
                          </a:extLst>
                        </wps:spPr>
                        <wps:linkedTxbx id="2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7" o:spid="_x0000_s1067" style="position:absolute;margin-left:247.4pt;margin-top:123.4pt;width:335.8pt;height:190.6pt;z-index:251658317;mso-position-horizontal-relative:page;mso-position-vertical-relative:page" coordsize="4264660,24206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" mv:complextextbox="1">
                <v:shape id="Text Box 48" o:spid="_x0000_s1068" type="#_x0000_t202" style="position:absolute;width:4264660;height:2420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kqDGwgAA&#10;ANwAAAAPAAAAZHJzL2Rvd25yZXYueG1sRE9La8JAEL4L/odlhN7qbj3YEl0lFAIKLfjC8zQ7JqHZ&#10;2SS7atpf7wqCt/n4njNf9rYWF+p85VjD21iBIM6dqbjQcNhnrx8gfEA2WDsmDX/kYbkYDuaYGHfl&#10;LV12oRAxhH2CGsoQmkRKn5dk0Y9dQxy5k+sshgi7QpoOrzHc1nKi1FRarDg2lNjQZ0n57+5sNXxv&#10;ftr/tfK2TkOWvaeb9ut0bLV+GfXpDESgPjzFD/fKxPlqCvdn4gVyc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6SoMbCAAAA3AAAAA8AAAAAAAAAAAAAAAAAlwIAAGRycy9kb3du&#10;cmV2LnhtbFBLBQYAAAAABAAEAPUAAACGAwAAAAA=&#10;" mv:complextextbox="1" filled="f" stroked="f">
                  <v:textbox inset=",0,,0"/>
                </v:shape>
                <v:shape id="Text Box 34" o:spid="_x0000_s1069" type="#_x0000_t202" style="position:absolute;left:197485;width:3975735;height:292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Text Box 35" inset="0,0,0,0">
                    <w:txbxContent>
                      <w:p w14:paraId="24C6425C" w14:textId="2B7EA3C9" w:rsidR="00F0303F" w:rsidRDefault="00F0303F" w:rsidP="00045E20">
                        <w:pPr>
                          <w:pStyle w:val="BodyText"/>
                        </w:pPr>
                        <w:r>
                          <w:t>Review the site priorities documents as a site team:</w:t>
                        </w:r>
                      </w:p>
                      <w:p w14:paraId="5AA17B3F" w14:textId="11B3E293" w:rsidR="00F0303F" w:rsidRDefault="00F0303F" w:rsidP="001461FA">
                        <w:pPr>
                          <w:pStyle w:val="BodyText"/>
                          <w:ind w:left="720"/>
                        </w:pPr>
                        <w:r>
                          <w:t>Are the goals specific?  Is there a timeline for success?  Have steps been implemented to reach your school wide goals?  Did your site create SMART goals?</w:t>
                        </w:r>
                      </w:p>
                      <w:p w14:paraId="775A14D8" w14:textId="59D6E970" w:rsidR="00F0303F" w:rsidRDefault="00F0303F" w:rsidP="00045E20">
                        <w:pPr>
                          <w:pStyle w:val="BodyText"/>
                        </w:pPr>
                        <w:r>
                          <w:t>Who will manage the progress of each goal?</w:t>
                        </w:r>
                      </w:p>
                      <w:p w14:paraId="05BE050E" w14:textId="397B9B30" w:rsidR="00F0303F" w:rsidRDefault="00F0303F" w:rsidP="00045E20">
                        <w:pPr>
                          <w:pStyle w:val="BodyText"/>
                        </w:pPr>
                        <w:r>
                          <w:t>What are the responsibilities and roles of the site team?</w:t>
                        </w:r>
                      </w:p>
                      <w:p w14:paraId="5B09457A" w14:textId="0DBB4CA3" w:rsidR="00F0303F" w:rsidRDefault="00F0303F" w:rsidP="00045E20">
                        <w:pPr>
                          <w:pStyle w:val="BodyText"/>
                        </w:pPr>
                        <w:r>
                          <w:t>Have you set the calendar for all site team meetings?</w:t>
                        </w:r>
                      </w:p>
                      <w:p w14:paraId="1189D102" w14:textId="754347AD" w:rsidR="00F0303F" w:rsidRDefault="00F0303F" w:rsidP="00045E20">
                        <w:pPr>
                          <w:pStyle w:val="BodyText"/>
                        </w:pPr>
                        <w:r>
                          <w:t>How are you celebrating site success?</w:t>
                        </w:r>
                      </w:p>
                      <w:p w14:paraId="0427F88A" w14:textId="77777777" w:rsidR="00F0303F" w:rsidRDefault="00F0303F" w:rsidP="00045E20">
                        <w:pPr>
                          <w:pStyle w:val="BodyText"/>
                        </w:pPr>
                      </w:p>
                      <w:p w14:paraId="55FD4F69" w14:textId="77777777" w:rsidR="00F0303F" w:rsidRDefault="00F0303F" w:rsidP="00045E20">
                        <w:pPr>
                          <w:pStyle w:val="BodyText"/>
                        </w:pPr>
                      </w:p>
                      <w:p w14:paraId="153BFD93" w14:textId="77777777" w:rsidR="00F0303F" w:rsidRPr="00CA47DA" w:rsidRDefault="00F0303F" w:rsidP="00045E20">
                        <w:pPr>
                          <w:pStyle w:val="BodyText"/>
                        </w:pPr>
                      </w:p>
                    </w:txbxContent>
                  </v:textbox>
                </v:shape>
                <v:shape id="Text Box 35" o:spid="_x0000_s1070" type="#_x0000_t202" style="position:absolute;left:268605;top:290830;width:3904615;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style="mso-next-textbox:#Text Box 38" inset="0,0,0,0">
                    <w:txbxContent/>
                  </v:textbox>
                </v:shape>
                <v:shape id="Text Box 38" o:spid="_x0000_s1071" type="#_x0000_t202" style="position:absolute;left:264795;top:505460;width:3908425;height:216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xt Box 39" inset="0,0,0,0">
                    <w:txbxContent/>
                  </v:textbox>
                </v:shape>
                <v:shape id="Text Box 39" o:spid="_x0000_s1072" type="#_x0000_t202" style="position:absolute;left:178435;top:720725;width:3994785;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Text Box 40" inset="0,0,0,0">
                    <w:txbxContent/>
                  </v:textbox>
                </v:shape>
                <v:shape id="Text Box 40" o:spid="_x0000_s1073" type="#_x0000_t202" style="position:absolute;left:91440;top:935355;width:4081780;height:292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Text Box 41" inset="0,0,0,0">
                    <w:txbxContent/>
                  </v:textbox>
                </v:shape>
                <v:shape id="Text Box 41" o:spid="_x0000_s1074" type="#_x0000_t202" style="position:absolute;left:91440;top:1226185;width:4081780;height:292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style="mso-next-textbox:#Text Box 42" inset="0,0,0,0">
                    <w:txbxContent/>
                  </v:textbox>
                </v:shape>
                <v:shape id="Text Box 42" o:spid="_x0000_s1075" type="#_x0000_t202" style="position:absolute;left:91440;top:1517015;width:4081780;height:292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style="mso-next-textbox:#Text Box 43" inset="0,0,0,0">
                    <w:txbxContent/>
                  </v:textbox>
                </v:shape>
                <v:shape id="Text Box 43" o:spid="_x0000_s1076" type="#_x0000_t202" style="position:absolute;left:91440;top:1807845;width:4081780;height:292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style="mso-next-textbox:#_x0000_s1077" inset="0,0,0,0">
                    <w:txbxContent/>
                  </v:textbox>
                </v:shape>
                <v:shape id="_x0000_s1077" type="#_x0000_t202" style="position:absolute;left:91440;top:2099310;width:4081780;height:292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inset="0,0,0,0">
                    <w:txbxContent/>
                  </v:textbox>
                </v:shape>
                <w10:wrap type="through" anchorx="page" anchory="page"/>
              </v:group>
            </w:pict>
          </mc:Fallback>
        </mc:AlternateContent>
      </w:r>
      <w:r w:rsidR="00437E6D">
        <w:rPr>
          <w:noProof/>
        </w:rPr>
        <mc:AlternateContent>
          <mc:Choice Requires="wps">
            <w:drawing>
              <wp:anchor distT="0" distB="0" distL="114300" distR="114300" simplePos="0" relativeHeight="251658316" behindDoc="0" locked="0" layoutInCell="1" allowOverlap="1" wp14:anchorId="0F400A70" wp14:editId="66597EDA">
                <wp:simplePos x="0" y="0"/>
                <wp:positionH relativeFrom="page">
                  <wp:posOffset>3263265</wp:posOffset>
                </wp:positionH>
                <wp:positionV relativeFrom="page">
                  <wp:posOffset>1226820</wp:posOffset>
                </wp:positionV>
                <wp:extent cx="4119880" cy="320040"/>
                <wp:effectExtent l="0" t="0" r="0" b="10160"/>
                <wp:wrapTight wrapText="bothSides">
                  <wp:wrapPolygon edited="0">
                    <wp:start x="133" y="0"/>
                    <wp:lineTo x="133" y="20571"/>
                    <wp:lineTo x="21307" y="20571"/>
                    <wp:lineTo x="21307" y="0"/>
                    <wp:lineTo x="133" y="0"/>
                  </wp:wrapPolygon>
                </wp:wrapTight>
                <wp:docPr id="10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98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0FDF22D" w14:textId="225E15DA" w:rsidR="00F0303F" w:rsidRPr="00CA47DA" w:rsidRDefault="00F0303F" w:rsidP="00437E6D">
                            <w:pPr>
                              <w:pStyle w:val="Heading2"/>
                              <w:jc w:val="center"/>
                            </w:pPr>
                            <w:r>
                              <w:t>Site Priority and Grade Level Plans</w:t>
                            </w:r>
                          </w:p>
                          <w:p w14:paraId="576DB1E6" w14:textId="77777777" w:rsidR="00F0303F" w:rsidRDefault="00F0303F"/>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78" type="#_x0000_t202" style="position:absolute;margin-left:256.95pt;margin-top:96.6pt;width:324.4pt;height:25.2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" filled="f" stroked="f">
                <v:textbox inset=",0,,0">
                  <w:txbxContent>
                    <w:p w14:paraId="30FDF22D" w14:textId="225E15DA" w:rsidR="00F0303F" w:rsidRPr="00CA47DA" w:rsidRDefault="00F0303F" w:rsidP="00437E6D">
                      <w:pPr>
                        <w:pStyle w:val="Heading2"/>
                        <w:jc w:val="center"/>
                      </w:pPr>
                      <w:r>
                        <w:t>Site Priority and Grade Level Plans</w:t>
                      </w:r>
                    </w:p>
                    <w:p w14:paraId="576DB1E6" w14:textId="77777777" w:rsidR="00F0303F" w:rsidRDefault="00F0303F"/>
                  </w:txbxContent>
                </v:textbox>
                <w10:wrap type="tight" anchorx="page" anchory="page"/>
              </v:shape>
            </w:pict>
          </mc:Fallback>
        </mc:AlternateContent>
      </w:r>
      <w:r w:rsidR="00437E6D">
        <w:rPr>
          <w:noProof/>
        </w:rPr>
        <mc:AlternateContent>
          <mc:Choice Requires="wps">
            <w:drawing>
              <wp:anchor distT="0" distB="0" distL="114300" distR="114300" simplePos="0" relativeHeight="251658314" behindDoc="0" locked="0" layoutInCell="1" allowOverlap="1" wp14:anchorId="14860F83" wp14:editId="1264633D">
                <wp:simplePos x="0" y="0"/>
                <wp:positionH relativeFrom="page">
                  <wp:posOffset>3263265</wp:posOffset>
                </wp:positionH>
                <wp:positionV relativeFrom="page">
                  <wp:posOffset>749300</wp:posOffset>
                </wp:positionV>
                <wp:extent cx="3454400" cy="477520"/>
                <wp:effectExtent l="0" t="0" r="0" b="5080"/>
                <wp:wrapTight wrapText="bothSides">
                  <wp:wrapPolygon edited="0">
                    <wp:start x="159" y="0"/>
                    <wp:lineTo x="159" y="20681"/>
                    <wp:lineTo x="21282" y="20681"/>
                    <wp:lineTo x="21282" y="0"/>
                    <wp:lineTo x="159" y="0"/>
                  </wp:wrapPolygon>
                </wp:wrapTight>
                <wp:docPr id="11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D10168F" w14:textId="58E64F0A" w:rsidR="00F0303F" w:rsidRPr="00CA47DA" w:rsidRDefault="00F0303F" w:rsidP="00045E20">
                            <w:pPr>
                              <w:pStyle w:val="Heading1"/>
                            </w:pPr>
                            <w:r>
                              <w:t>September To Do’s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79" type="#_x0000_t202" style="position:absolute;margin-left:256.95pt;margin-top:59pt;width:272pt;height:37.6pt;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" filled="f" stroked="f">
                <v:textbox inset=",0,,0">
                  <w:txbxContent>
                    <w:p w14:paraId="7D10168F" w14:textId="58E64F0A" w:rsidR="00F0303F" w:rsidRPr="00CA47DA" w:rsidRDefault="00F0303F" w:rsidP="00045E20">
                      <w:pPr>
                        <w:pStyle w:val="Heading1"/>
                      </w:pPr>
                      <w:r>
                        <w:t>September To Do’s</w:t>
                      </w:r>
                    </w:p>
                  </w:txbxContent>
                </v:textbox>
                <w10:wrap type="tight" anchorx="page" anchory="page"/>
              </v:shape>
            </w:pict>
          </mc:Fallback>
        </mc:AlternateContent>
      </w:r>
      <w:r w:rsidR="001461FA">
        <w:rPr>
          <w:noProof/>
        </w:rPr>
        <mc:AlternateContent>
          <mc:Choice Requires="wps">
            <w:drawing>
              <wp:anchor distT="0" distB="0" distL="114300" distR="114300" simplePos="0" relativeHeight="251658320" behindDoc="0" locked="0" layoutInCell="1" allowOverlap="1" wp14:anchorId="492B1161" wp14:editId="04EB4CBA">
                <wp:simplePos x="0" y="0"/>
                <wp:positionH relativeFrom="page">
                  <wp:posOffset>452755</wp:posOffset>
                </wp:positionH>
                <wp:positionV relativeFrom="page">
                  <wp:posOffset>5562600</wp:posOffset>
                </wp:positionV>
                <wp:extent cx="3966845" cy="419100"/>
                <wp:effectExtent l="0" t="0" r="0" b="12700"/>
                <wp:wrapTight wrapText="bothSides">
                  <wp:wrapPolygon edited="0">
                    <wp:start x="138" y="0"/>
                    <wp:lineTo x="138" y="20945"/>
                    <wp:lineTo x="21299" y="20945"/>
                    <wp:lineTo x="21299" y="0"/>
                    <wp:lineTo x="138" y="0"/>
                  </wp:wrapPolygon>
                </wp:wrapTight>
                <wp:docPr id="10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84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C2D528D" w14:textId="496A1540" w:rsidR="00F0303F" w:rsidRPr="001461FA" w:rsidRDefault="00F0303F" w:rsidP="00045E20">
                            <w:pPr>
                              <w:rPr>
                                <w:rFonts w:asciiTheme="majorHAnsi" w:hAnsiTheme="majorHAnsi"/>
                                <w:color w:val="663366" w:themeColor="accent1"/>
                                <w:sz w:val="36"/>
                                <w:szCs w:val="36"/>
                              </w:rPr>
                            </w:pPr>
                            <w:r>
                              <w:rPr>
                                <w:rFonts w:asciiTheme="majorHAnsi" w:hAnsiTheme="majorHAnsi"/>
                                <w:color w:val="663366" w:themeColor="accent1"/>
                                <w:sz w:val="36"/>
                                <w:szCs w:val="36"/>
                              </w:rPr>
                              <w:t>S</w:t>
                            </w:r>
                            <w:r w:rsidRPr="001461FA">
                              <w:rPr>
                                <w:rFonts w:asciiTheme="majorHAnsi" w:hAnsiTheme="majorHAnsi"/>
                                <w:color w:val="663366" w:themeColor="accent1"/>
                                <w:sz w:val="36"/>
                                <w:szCs w:val="36"/>
                              </w:rPr>
                              <w:t>chool</w:t>
                            </w:r>
                            <w:r>
                              <w:rPr>
                                <w:rFonts w:asciiTheme="majorHAnsi" w:hAnsiTheme="majorHAnsi"/>
                                <w:color w:val="663366" w:themeColor="accent1"/>
                                <w:sz w:val="36"/>
                                <w:szCs w:val="36"/>
                              </w:rPr>
                              <w:t xml:space="preserve"> Climate and Culture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80" type="#_x0000_t202" style="position:absolute;margin-left:35.65pt;margin-top:438pt;width:312.35pt;height:33pt;z-index:25165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" filled="f" stroked="f">
                <v:textbox inset=",0,,0">
                  <w:txbxContent>
                    <w:p w14:paraId="3C2D528D" w14:textId="496A1540" w:rsidR="00F0303F" w:rsidRPr="001461FA" w:rsidRDefault="00F0303F" w:rsidP="00045E20">
                      <w:pPr>
                        <w:rPr>
                          <w:rFonts w:asciiTheme="majorHAnsi" w:hAnsiTheme="majorHAnsi"/>
                          <w:color w:val="663366" w:themeColor="accent1"/>
                          <w:sz w:val="36"/>
                          <w:szCs w:val="36"/>
                        </w:rPr>
                      </w:pPr>
                      <w:r>
                        <w:rPr>
                          <w:rFonts w:asciiTheme="majorHAnsi" w:hAnsiTheme="majorHAnsi"/>
                          <w:color w:val="663366" w:themeColor="accent1"/>
                          <w:sz w:val="36"/>
                          <w:szCs w:val="36"/>
                        </w:rPr>
                        <w:t>S</w:t>
                      </w:r>
                      <w:r w:rsidRPr="001461FA">
                        <w:rPr>
                          <w:rFonts w:asciiTheme="majorHAnsi" w:hAnsiTheme="majorHAnsi"/>
                          <w:color w:val="663366" w:themeColor="accent1"/>
                          <w:sz w:val="36"/>
                          <w:szCs w:val="36"/>
                        </w:rPr>
                        <w:t>chool</w:t>
                      </w:r>
                      <w:r>
                        <w:rPr>
                          <w:rFonts w:asciiTheme="majorHAnsi" w:hAnsiTheme="majorHAnsi"/>
                          <w:color w:val="663366" w:themeColor="accent1"/>
                          <w:sz w:val="36"/>
                          <w:szCs w:val="36"/>
                        </w:rPr>
                        <w:t xml:space="preserve"> Climate and Culture</w:t>
                      </w:r>
                    </w:p>
                  </w:txbxContent>
                </v:textbox>
                <w10:wrap type="tight" anchorx="page" anchory="page"/>
              </v:shape>
            </w:pict>
          </mc:Fallback>
        </mc:AlternateContent>
      </w:r>
      <w:r w:rsidR="00321DB9">
        <w:br w:type="page"/>
      </w:r>
      <w:r w:rsidR="005F14DF">
        <w:rPr>
          <w:noProof/>
        </w:rPr>
        <w:lastRenderedPageBreak/>
        <mc:AlternateContent>
          <mc:Choice Requires="wps">
            <w:drawing>
              <wp:anchor distT="0" distB="0" distL="114300" distR="114300" simplePos="0" relativeHeight="251658324" behindDoc="0" locked="0" layoutInCell="1" allowOverlap="1" wp14:anchorId="5331E43D" wp14:editId="51EB1D4A">
                <wp:simplePos x="0" y="0"/>
                <wp:positionH relativeFrom="page">
                  <wp:posOffset>546100</wp:posOffset>
                </wp:positionH>
                <wp:positionV relativeFrom="page">
                  <wp:posOffset>1195070</wp:posOffset>
                </wp:positionV>
                <wp:extent cx="6766560" cy="736600"/>
                <wp:effectExtent l="0" t="0" r="0" b="0"/>
                <wp:wrapNone/>
                <wp:docPr id="9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384044B" w14:textId="77777777" w:rsidR="00F0303F" w:rsidRPr="00CA47DA" w:rsidRDefault="00F0303F" w:rsidP="00045E20">
                            <w:pPr>
                              <w:pStyle w:val="Heading1"/>
                            </w:pPr>
                            <w:r>
                              <w:t>AVID Weekly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81" type="#_x0000_t202" style="position:absolute;margin-left:43pt;margin-top:94.1pt;width:532.8pt;height:58pt;z-index:2516583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" filled="f" stroked="f">
                <v:textbox inset=",0,,0">
                  <w:txbxContent>
                    <w:p w14:paraId="6384044B" w14:textId="77777777" w:rsidR="00F0303F" w:rsidRPr="00CA47DA" w:rsidRDefault="00F0303F" w:rsidP="00045E20">
                      <w:pPr>
                        <w:pStyle w:val="Heading1"/>
                      </w:pPr>
                      <w:r>
                        <w:t>AVID Weekly</w:t>
                      </w:r>
                    </w:p>
                  </w:txbxContent>
                </v:textbox>
                <w10:wrap anchorx="page" anchory="page"/>
              </v:shape>
            </w:pict>
          </mc:Fallback>
        </mc:AlternateContent>
      </w:r>
      <w:r w:rsidR="00C65A36">
        <w:rPr>
          <w:noProof/>
        </w:rPr>
        <w:drawing>
          <wp:anchor distT="0" distB="0" distL="114300" distR="114300" simplePos="0" relativeHeight="251666571" behindDoc="0" locked="0" layoutInCell="1" allowOverlap="1" wp14:anchorId="1424B0B3" wp14:editId="43CF6FAE">
            <wp:simplePos x="0" y="0"/>
            <wp:positionH relativeFrom="page">
              <wp:posOffset>5578475</wp:posOffset>
            </wp:positionH>
            <wp:positionV relativeFrom="page">
              <wp:posOffset>749300</wp:posOffset>
            </wp:positionV>
            <wp:extent cx="1783715" cy="2762885"/>
            <wp:effectExtent l="0" t="0" r="0" b="5715"/>
            <wp:wrapTight wrapText="bothSides">
              <wp:wrapPolygon edited="0">
                <wp:start x="0" y="0"/>
                <wp:lineTo x="0" y="21446"/>
                <wp:lineTo x="21223" y="21446"/>
                <wp:lineTo x="21223" y="0"/>
                <wp:lineTo x="0" y="0"/>
              </wp:wrapPolygon>
            </wp:wrapTight>
            <wp:docPr id="138"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vid weekly pic.jpg"/>
                    <pic:cNvPicPr/>
                  </pic:nvPicPr>
                  <pic:blipFill>
                    <a:blip r:embed="rId21">
                      <a:extLst>
                        <a:ext uri="{28A0092B-C50C-407E-A947-70E740481C1C}">
                          <a14:useLocalDpi xmlns:a14="http://schemas.microsoft.com/office/drawing/2010/main" val="0"/>
                        </a:ext>
                      </a:extLst>
                    </a:blip>
                    <a:stretch>
                      <a:fillRect/>
                    </a:stretch>
                  </pic:blipFill>
                  <pic:spPr>
                    <a:xfrm>
                      <a:off x="0" y="0"/>
                      <a:ext cx="1783715" cy="2762885"/>
                    </a:xfrm>
                    <a:prstGeom prst="rect">
                      <a:avLst/>
                    </a:prstGeom>
                  </pic:spPr>
                </pic:pic>
              </a:graphicData>
            </a:graphic>
            <wp14:sizeRelH relativeFrom="margin">
              <wp14:pctWidth>0</wp14:pctWidth>
            </wp14:sizeRelH>
            <wp14:sizeRelV relativeFrom="margin">
              <wp14:pctHeight>0</wp14:pctHeight>
            </wp14:sizeRelV>
          </wp:anchor>
        </w:drawing>
      </w:r>
      <w:r w:rsidR="00C65A36">
        <w:rPr>
          <w:noProof/>
        </w:rPr>
        <w:drawing>
          <wp:anchor distT="0" distB="0" distL="114300" distR="114300" simplePos="0" relativeHeight="251665547" behindDoc="0" locked="0" layoutInCell="1" allowOverlap="1" wp14:anchorId="43CA0A57" wp14:editId="07FC5136">
            <wp:simplePos x="0" y="0"/>
            <wp:positionH relativeFrom="page">
              <wp:posOffset>374650</wp:posOffset>
            </wp:positionH>
            <wp:positionV relativeFrom="page">
              <wp:posOffset>759460</wp:posOffset>
            </wp:positionV>
            <wp:extent cx="1792605" cy="2771140"/>
            <wp:effectExtent l="0" t="0" r="10795" b="0"/>
            <wp:wrapTight wrapText="bothSides">
              <wp:wrapPolygon edited="0">
                <wp:start x="0" y="0"/>
                <wp:lineTo x="0" y="21382"/>
                <wp:lineTo x="21424" y="21382"/>
                <wp:lineTo x="21424" y="0"/>
                <wp:lineTo x="0" y="0"/>
              </wp:wrapPolygon>
            </wp:wrapTight>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gif"/>
                    <pic:cNvPicPr/>
                  </pic:nvPicPr>
                  <pic:blipFill>
                    <a:blip r:embed="rId22">
                      <a:extLst>
                        <a:ext uri="{28A0092B-C50C-407E-A947-70E740481C1C}">
                          <a14:useLocalDpi xmlns:a14="http://schemas.microsoft.com/office/drawing/2010/main" val="0"/>
                        </a:ext>
                      </a:extLst>
                    </a:blip>
                    <a:stretch>
                      <a:fillRect/>
                    </a:stretch>
                  </pic:blipFill>
                  <pic:spPr>
                    <a:xfrm>
                      <a:off x="0" y="0"/>
                      <a:ext cx="1792605" cy="2771140"/>
                    </a:xfrm>
                    <a:prstGeom prst="rect">
                      <a:avLst/>
                    </a:prstGeom>
                  </pic:spPr>
                </pic:pic>
              </a:graphicData>
            </a:graphic>
            <wp14:sizeRelH relativeFrom="margin">
              <wp14:pctWidth>0</wp14:pctWidth>
            </wp14:sizeRelH>
            <wp14:sizeRelV relativeFrom="margin">
              <wp14:pctHeight>0</wp14:pctHeight>
            </wp14:sizeRelV>
          </wp:anchor>
        </w:drawing>
      </w:r>
      <w:r w:rsidR="00C65A36">
        <w:rPr>
          <w:noProof/>
        </w:rPr>
        <w:drawing>
          <wp:anchor distT="0" distB="0" distL="114300" distR="114300" simplePos="0" relativeHeight="251669643" behindDoc="0" locked="0" layoutInCell="1" allowOverlap="1" wp14:anchorId="556D082D" wp14:editId="75C446C7">
            <wp:simplePos x="0" y="0"/>
            <wp:positionH relativeFrom="page">
              <wp:posOffset>445770</wp:posOffset>
            </wp:positionH>
            <wp:positionV relativeFrom="page">
              <wp:posOffset>7560310</wp:posOffset>
            </wp:positionV>
            <wp:extent cx="2839085" cy="1596390"/>
            <wp:effectExtent l="177800" t="381000" r="132715" b="384810"/>
            <wp:wrapThrough wrapText="bothSides">
              <wp:wrapPolygon edited="0">
                <wp:start x="20979" y="-446"/>
                <wp:lineTo x="10980" y="-5755"/>
                <wp:lineTo x="10096" y="-486"/>
                <wp:lineTo x="837" y="-5402"/>
                <wp:lineTo x="-932" y="5136"/>
                <wp:lineTo x="-1261" y="10700"/>
                <wp:lineTo x="-335" y="11191"/>
                <wp:lineTo x="-777" y="13826"/>
                <wp:lineTo x="-479" y="16853"/>
                <wp:lineTo x="-402" y="21199"/>
                <wp:lineTo x="339" y="21592"/>
                <wp:lineTo x="524" y="21690"/>
                <wp:lineTo x="19478" y="21711"/>
                <wp:lineTo x="21789" y="17558"/>
                <wp:lineTo x="21844" y="17229"/>
                <wp:lineTo x="21803" y="11468"/>
                <wp:lineTo x="21946" y="5806"/>
                <wp:lineTo x="21905" y="45"/>
                <wp:lineTo x="20979" y="-446"/>
              </wp:wrapPolygon>
            </wp:wrapThrough>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window-washers-4_3_rx512_c680x510.jpg"/>
                    <pic:cNvPicPr/>
                  </pic:nvPicPr>
                  <pic:blipFill>
                    <a:blip r:embed="rId23">
                      <a:extLst>
                        <a:ext uri="{28A0092B-C50C-407E-A947-70E740481C1C}">
                          <a14:useLocalDpi xmlns:a14="http://schemas.microsoft.com/office/drawing/2010/main" val="0"/>
                        </a:ext>
                      </a:extLst>
                    </a:blip>
                    <a:stretch>
                      <a:fillRect/>
                    </a:stretch>
                  </pic:blipFill>
                  <pic:spPr>
                    <a:xfrm rot="20602602">
                      <a:off x="0" y="0"/>
                      <a:ext cx="2839085" cy="1596390"/>
                    </a:xfrm>
                    <a:prstGeom prst="rect">
                      <a:avLst/>
                    </a:prstGeom>
                  </pic:spPr>
                </pic:pic>
              </a:graphicData>
            </a:graphic>
            <wp14:sizeRelH relativeFrom="margin">
              <wp14:pctWidth>0</wp14:pctWidth>
            </wp14:sizeRelH>
            <wp14:sizeRelV relativeFrom="margin">
              <wp14:pctHeight>0</wp14:pctHeight>
            </wp14:sizeRelV>
          </wp:anchor>
        </w:drawing>
      </w:r>
      <w:r w:rsidR="00C65A36">
        <w:rPr>
          <w:noProof/>
        </w:rPr>
        <mc:AlternateContent>
          <mc:Choice Requires="wps">
            <w:drawing>
              <wp:anchor distT="0" distB="0" distL="114300" distR="114300" simplePos="0" relativeHeight="251658330" behindDoc="0" locked="0" layoutInCell="1" allowOverlap="1" wp14:anchorId="2B78F47D" wp14:editId="05DC290C">
                <wp:simplePos x="0" y="0"/>
                <wp:positionH relativeFrom="page">
                  <wp:posOffset>3454400</wp:posOffset>
                </wp:positionH>
                <wp:positionV relativeFrom="page">
                  <wp:posOffset>8120380</wp:posOffset>
                </wp:positionV>
                <wp:extent cx="3789680" cy="1439545"/>
                <wp:effectExtent l="0" t="0" r="0" b="8255"/>
                <wp:wrapTight wrapText="bothSides">
                  <wp:wrapPolygon edited="0">
                    <wp:start x="145" y="0"/>
                    <wp:lineTo x="145" y="21343"/>
                    <wp:lineTo x="21282" y="21343"/>
                    <wp:lineTo x="21282" y="0"/>
                    <wp:lineTo x="145" y="0"/>
                  </wp:wrapPolygon>
                </wp:wrapTight>
                <wp:docPr id="10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9680" cy="143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E0C21ED" w14:textId="462E1FC8" w:rsidR="00F0303F" w:rsidRPr="00C65A36" w:rsidRDefault="00F0303F" w:rsidP="00045E20">
                            <w:pPr>
                              <w:pStyle w:val="BlockText"/>
                              <w:rPr>
                                <w:b/>
                                <w:color w:val="auto"/>
                                <w:sz w:val="24"/>
                              </w:rPr>
                            </w:pPr>
                            <w:r w:rsidRPr="00C65A36">
                              <w:rPr>
                                <w:b/>
                                <w:color w:val="auto"/>
                                <w:sz w:val="24"/>
                              </w:rPr>
                              <w:t>Recommended this month:</w:t>
                            </w:r>
                          </w:p>
                          <w:p w14:paraId="79F4FA2A" w14:textId="77777777" w:rsidR="00F0303F" w:rsidRPr="00C65A36" w:rsidRDefault="00F0303F" w:rsidP="00045E20">
                            <w:pPr>
                              <w:pStyle w:val="BlockText"/>
                              <w:rPr>
                                <w:b/>
                                <w:color w:val="auto"/>
                                <w:sz w:val="24"/>
                              </w:rPr>
                            </w:pPr>
                          </w:p>
                          <w:p w14:paraId="728625AD" w14:textId="1173B008" w:rsidR="00F0303F" w:rsidRPr="00C65A36" w:rsidRDefault="00F0303F" w:rsidP="00045E20">
                            <w:pPr>
                              <w:pStyle w:val="BlockText"/>
                              <w:rPr>
                                <w:b/>
                                <w:color w:val="auto"/>
                                <w:sz w:val="24"/>
                              </w:rPr>
                            </w:pPr>
                            <w:r w:rsidRPr="00C65A36">
                              <w:rPr>
                                <w:b/>
                                <w:color w:val="auto"/>
                                <w:sz w:val="24"/>
                              </w:rPr>
                              <w:t>Reading and Writing: Making a Difference.  This lesson includes an article and a visual with a WICOR lesson.  The students will lo</w:t>
                            </w:r>
                            <w:r>
                              <w:rPr>
                                <w:b/>
                                <w:color w:val="auto"/>
                                <w:sz w:val="24"/>
                              </w:rPr>
                              <w:t>ve the Superhero window washers!!!!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82" type="#_x0000_t202" style="position:absolute;margin-left:272pt;margin-top:639.4pt;width:298.4pt;height:113.35pt;z-index:2516583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" mv:complextextbox="1" filled="f" stroked="f">
                <v:textbox inset=",0,,0">
                  <w:txbxContent>
                    <w:p w14:paraId="4E0C21ED" w14:textId="462E1FC8" w:rsidR="00F0303F" w:rsidRPr="00C65A36" w:rsidRDefault="00F0303F" w:rsidP="00045E20">
                      <w:pPr>
                        <w:pStyle w:val="BlockText"/>
                        <w:rPr>
                          <w:b/>
                          <w:color w:val="auto"/>
                          <w:sz w:val="24"/>
                        </w:rPr>
                      </w:pPr>
                      <w:r w:rsidRPr="00C65A36">
                        <w:rPr>
                          <w:b/>
                          <w:color w:val="auto"/>
                          <w:sz w:val="24"/>
                        </w:rPr>
                        <w:t>Recommended this month:</w:t>
                      </w:r>
                    </w:p>
                    <w:p w14:paraId="79F4FA2A" w14:textId="77777777" w:rsidR="00F0303F" w:rsidRPr="00C65A36" w:rsidRDefault="00F0303F" w:rsidP="00045E20">
                      <w:pPr>
                        <w:pStyle w:val="BlockText"/>
                        <w:rPr>
                          <w:b/>
                          <w:color w:val="auto"/>
                          <w:sz w:val="24"/>
                        </w:rPr>
                      </w:pPr>
                    </w:p>
                    <w:p w14:paraId="728625AD" w14:textId="1173B008" w:rsidR="00F0303F" w:rsidRPr="00C65A36" w:rsidRDefault="00F0303F" w:rsidP="00045E20">
                      <w:pPr>
                        <w:pStyle w:val="BlockText"/>
                        <w:rPr>
                          <w:b/>
                          <w:color w:val="auto"/>
                          <w:sz w:val="24"/>
                        </w:rPr>
                      </w:pPr>
                      <w:r w:rsidRPr="00C65A36">
                        <w:rPr>
                          <w:b/>
                          <w:color w:val="auto"/>
                          <w:sz w:val="24"/>
                        </w:rPr>
                        <w:t>Reading and Writing: Making a Difference.  This lesson includes an article and a visual with a WICOR lesson.  The students will lo</w:t>
                      </w:r>
                      <w:r>
                        <w:rPr>
                          <w:b/>
                          <w:color w:val="auto"/>
                          <w:sz w:val="24"/>
                        </w:rPr>
                        <w:t>ve the Superhero window washers!!!!</w:t>
                      </w:r>
                    </w:p>
                  </w:txbxContent>
                </v:textbox>
                <w10:wrap type="tight" anchorx="page" anchory="page"/>
              </v:shape>
            </w:pict>
          </mc:Fallback>
        </mc:AlternateContent>
      </w:r>
      <w:r w:rsidR="00C65A36">
        <w:rPr>
          <w:noProof/>
        </w:rPr>
        <mc:AlternateContent>
          <mc:Choice Requires="wps">
            <w:drawing>
              <wp:anchor distT="0" distB="0" distL="114300" distR="114300" simplePos="0" relativeHeight="251667595" behindDoc="0" locked="0" layoutInCell="1" allowOverlap="1" wp14:anchorId="315928D4" wp14:editId="5F8524B8">
                <wp:simplePos x="0" y="0"/>
                <wp:positionH relativeFrom="page">
                  <wp:posOffset>2148840</wp:posOffset>
                </wp:positionH>
                <wp:positionV relativeFrom="page">
                  <wp:posOffset>2273300</wp:posOffset>
                </wp:positionV>
                <wp:extent cx="3556000" cy="1576070"/>
                <wp:effectExtent l="0" t="0" r="0" b="0"/>
                <wp:wrapThrough wrapText="bothSides">
                  <wp:wrapPolygon edited="0">
                    <wp:start x="154" y="0"/>
                    <wp:lineTo x="154" y="21234"/>
                    <wp:lineTo x="21291" y="21234"/>
                    <wp:lineTo x="21291" y="0"/>
                    <wp:lineTo x="154" y="0"/>
                  </wp:wrapPolygon>
                </wp:wrapThrough>
                <wp:docPr id="139" name="Text Box 139"/>
                <wp:cNvGraphicFramePr/>
                <a:graphic xmlns:a="http://schemas.openxmlformats.org/drawingml/2006/main">
                  <a:graphicData uri="http://schemas.microsoft.com/office/word/2010/wordprocessingShape">
                    <wps:wsp>
                      <wps:cNvSpPr txBox="1"/>
                      <wps:spPr>
                        <a:xfrm>
                          <a:off x="0" y="0"/>
                          <a:ext cx="3556000" cy="15760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331734E" w14:textId="0368C598" w:rsidR="00F0303F" w:rsidRDefault="00F0303F" w:rsidP="002C51F9">
                            <w:pPr>
                              <w:jc w:val="center"/>
                            </w:pPr>
                            <w:r>
                              <w:t>E</w:t>
                            </w:r>
                            <w:r w:rsidRPr="00C65A36">
                              <w:t>asy to use lessons to increase reading comprehension and literacy that are aligned with AVID methodologies and Common Core expectations.</w:t>
                            </w:r>
                          </w:p>
                          <w:p w14:paraId="6A9B0B3E" w14:textId="77777777" w:rsidR="00F0303F" w:rsidRPr="00C65A36" w:rsidRDefault="00F0303F" w:rsidP="00C65A36">
                            <w:pPr>
                              <w:jc w:val="center"/>
                            </w:pPr>
                          </w:p>
                          <w:p w14:paraId="484CF9DF" w14:textId="761458B2" w:rsidR="00F0303F" w:rsidRPr="00C65A36" w:rsidRDefault="00F0303F" w:rsidP="00C65A36">
                            <w:pPr>
                              <w:pStyle w:val="BlockText"/>
                              <w:jc w:val="center"/>
                              <w:rPr>
                                <w:sz w:val="24"/>
                              </w:rPr>
                            </w:pPr>
                            <w:r w:rsidRPr="00C65A36">
                              <w:rPr>
                                <w:color w:val="auto"/>
                                <w:sz w:val="24"/>
                              </w:rPr>
                              <w:t>Lessons for June and September are up and</w:t>
                            </w:r>
                            <w:r w:rsidRPr="00C65A36">
                              <w:rPr>
                                <w:sz w:val="24"/>
                              </w:rPr>
                              <w:t xml:space="preserve"> ready to go!</w:t>
                            </w:r>
                            <w:r>
                              <w:rPr>
                                <w:sz w:val="24"/>
                              </w:rPr>
                              <w:t xml:space="preserve">  Includes a bonus lesson from June.</w:t>
                            </w:r>
                          </w:p>
                          <w:p w14:paraId="64B67FAD" w14:textId="77777777" w:rsidR="00F0303F" w:rsidRDefault="00F0303F" w:rsidP="002C51F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9" o:spid="_x0000_s1083" type="#_x0000_t202" style="position:absolute;margin-left:169.2pt;margin-top:179pt;width:280pt;height:124.1pt;z-index:2516675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" mv:complextextbox="1" filled="f" stroked="f">
                <v:textbox>
                  <w:txbxContent>
                    <w:p w14:paraId="0331734E" w14:textId="0368C598" w:rsidR="00F0303F" w:rsidRDefault="00F0303F" w:rsidP="002C51F9">
                      <w:pPr>
                        <w:jc w:val="center"/>
                      </w:pPr>
                      <w:r>
                        <w:t>E</w:t>
                      </w:r>
                      <w:r w:rsidRPr="00C65A36">
                        <w:t>asy to use lessons to increase reading comprehension and literacy that are aligned with AVID methodologies and Common Core expectations.</w:t>
                      </w:r>
                    </w:p>
                    <w:p w14:paraId="6A9B0B3E" w14:textId="77777777" w:rsidR="00F0303F" w:rsidRPr="00C65A36" w:rsidRDefault="00F0303F" w:rsidP="00C65A36">
                      <w:pPr>
                        <w:jc w:val="center"/>
                      </w:pPr>
                    </w:p>
                    <w:p w14:paraId="484CF9DF" w14:textId="761458B2" w:rsidR="00F0303F" w:rsidRPr="00C65A36" w:rsidRDefault="00F0303F" w:rsidP="00C65A36">
                      <w:pPr>
                        <w:pStyle w:val="BlockText"/>
                        <w:jc w:val="center"/>
                        <w:rPr>
                          <w:sz w:val="24"/>
                        </w:rPr>
                      </w:pPr>
                      <w:r w:rsidRPr="00C65A36">
                        <w:rPr>
                          <w:color w:val="auto"/>
                          <w:sz w:val="24"/>
                        </w:rPr>
                        <w:t>Lessons for June and September are up and</w:t>
                      </w:r>
                      <w:r w:rsidRPr="00C65A36">
                        <w:rPr>
                          <w:sz w:val="24"/>
                        </w:rPr>
                        <w:t xml:space="preserve"> ready to go!</w:t>
                      </w:r>
                      <w:r>
                        <w:rPr>
                          <w:sz w:val="24"/>
                        </w:rPr>
                        <w:t xml:space="preserve">  Includes a bonus lesson from June.</w:t>
                      </w:r>
                    </w:p>
                    <w:p w14:paraId="64B67FAD" w14:textId="77777777" w:rsidR="00F0303F" w:rsidRDefault="00F0303F" w:rsidP="002C51F9">
                      <w:pPr>
                        <w:jc w:val="center"/>
                      </w:pPr>
                    </w:p>
                  </w:txbxContent>
                </v:textbox>
                <w10:wrap type="through" anchorx="page" anchory="page"/>
              </v:shape>
            </w:pict>
          </mc:Fallback>
        </mc:AlternateContent>
      </w:r>
      <w:r w:rsidR="00C65A36">
        <w:rPr>
          <w:noProof/>
        </w:rPr>
        <mc:AlternateContent>
          <mc:Choice Requires="wps">
            <w:drawing>
              <wp:anchor distT="0" distB="0" distL="114300" distR="114300" simplePos="0" relativeHeight="251668619" behindDoc="1" locked="0" layoutInCell="1" allowOverlap="1" wp14:anchorId="4241B37F" wp14:editId="63AFAFE9">
                <wp:simplePos x="0" y="0"/>
                <wp:positionH relativeFrom="page">
                  <wp:posOffset>2272665</wp:posOffset>
                </wp:positionH>
                <wp:positionV relativeFrom="page">
                  <wp:posOffset>725170</wp:posOffset>
                </wp:positionV>
                <wp:extent cx="3305810" cy="1548130"/>
                <wp:effectExtent l="76200" t="50800" r="97790" b="128270"/>
                <wp:wrapNone/>
                <wp:docPr id="140" name="Cloud 140"/>
                <wp:cNvGraphicFramePr/>
                <a:graphic xmlns:a="http://schemas.openxmlformats.org/drawingml/2006/main">
                  <a:graphicData uri="http://schemas.microsoft.com/office/word/2010/wordprocessingShape">
                    <wps:wsp>
                      <wps:cNvSpPr/>
                      <wps:spPr>
                        <a:xfrm>
                          <a:off x="0" y="0"/>
                          <a:ext cx="3305810" cy="1548130"/>
                        </a:xfrm>
                        <a:prstGeom prst="cloud">
                          <a:avLst/>
                        </a:prstGeom>
                        <a:solidFill>
                          <a:schemeClr val="bg2">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140" o:spid="_x0000_s1026" style="position:absolute;margin-left:178.95pt;margin-top:57.1pt;width:260.3pt;height:121.9pt;z-index:-2516478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774a7 [2414]" strokecolor="#603060 [3044]" strokeweight="1pt">
                <v:path arrowok="t" o:connecttype="custom" o:connectlocs="359124,938088;165291,909526;530154,1250653;445366,1264306;1260952,1400843;1209835,1338487;2205939,1245349;2185508,1313760;2611666,822587;2860444,1078316;3198524,550231;3087718,646129;2932682,194448;2938498,239745;2225147,141625;2281927,83857;1694304,169148;1721776,119335;1071327,186062;1170808,234370;315812,565820;298441,514968" o:connectangles="0,0,0,0,0,0,0,0,0,0,0,0,0,0,0,0,0,0,0,0,0,0"/>
                <w10:wrap anchorx="page" anchory="page"/>
              </v:shape>
            </w:pict>
          </mc:Fallback>
        </mc:AlternateContent>
      </w:r>
      <w:r w:rsidR="002F29E5">
        <w:rPr>
          <w:noProof/>
        </w:rPr>
        <mc:AlternateContent>
          <mc:Choice Requires="wpg">
            <w:drawing>
              <wp:anchor distT="0" distB="0" distL="114300" distR="114300" simplePos="0" relativeHeight="251662475" behindDoc="0" locked="0" layoutInCell="1" allowOverlap="1" wp14:anchorId="434DC71F" wp14:editId="7A128522">
                <wp:simplePos x="0" y="0"/>
                <wp:positionH relativeFrom="page">
                  <wp:posOffset>512445</wp:posOffset>
                </wp:positionH>
                <wp:positionV relativeFrom="page">
                  <wp:posOffset>3733800</wp:posOffset>
                </wp:positionV>
                <wp:extent cx="6894195" cy="3135630"/>
                <wp:effectExtent l="0" t="0" r="0" b="13970"/>
                <wp:wrapThrough wrapText="bothSides">
                  <wp:wrapPolygon edited="0">
                    <wp:start x="80" y="0"/>
                    <wp:lineTo x="80" y="21521"/>
                    <wp:lineTo x="21407" y="21521"/>
                    <wp:lineTo x="21407" y="0"/>
                    <wp:lineTo x="80" y="0"/>
                  </wp:wrapPolygon>
                </wp:wrapThrough>
                <wp:docPr id="166" name="Group 166"/>
                <wp:cNvGraphicFramePr/>
                <a:graphic xmlns:a="http://schemas.openxmlformats.org/drawingml/2006/main">
                  <a:graphicData uri="http://schemas.microsoft.com/office/word/2010/wordprocessingGroup">
                    <wpg:wgp>
                      <wpg:cNvGrpSpPr/>
                      <wpg:grpSpPr>
                        <a:xfrm>
                          <a:off x="0" y="0"/>
                          <a:ext cx="6894195" cy="3135630"/>
                          <a:chOff x="0" y="0"/>
                          <a:chExt cx="6894195" cy="3135630"/>
                        </a:xfrm>
                        <a:extLst>
                          <a:ext uri="{0CCBE362-F206-4b92-989A-16890622DB6E}">
                            <ma14:wrappingTextBoxFlag xmlns:ma14="http://schemas.microsoft.com/office/mac/drawingml/2011/main" val="1"/>
                          </a:ext>
                        </a:extLst>
                      </wpg:grpSpPr>
                      <wps:wsp>
                        <wps:cNvPr id="99" name="Text Box 57"/>
                        <wps:cNvSpPr txBox="1">
                          <a:spLocks noChangeArrowheads="1"/>
                        </wps:cNvSpPr>
                        <wps:spPr bwMode="auto">
                          <a:xfrm>
                            <a:off x="0" y="0"/>
                            <a:ext cx="6894195" cy="313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62" name="Text Box 62"/>
                        <wps:cNvSpPr txBox="1"/>
                        <wps:spPr>
                          <a:xfrm>
                            <a:off x="91440" y="0"/>
                            <a:ext cx="1455420" cy="180340"/>
                          </a:xfrm>
                          <a:prstGeom prst="rect">
                            <a:avLst/>
                          </a:prstGeom>
                          <a:noFill/>
                          <a:ln>
                            <a:noFill/>
                          </a:ln>
                          <a:effectLst/>
                          <a:extLst>
                            <a:ext uri="{C572A759-6A51-4108-AA02-DFA0A04FC94B}">
                              <ma14:wrappingTextBoxFlag xmlns:ma14="http://schemas.microsoft.com/office/mac/drawingml/2011/main"/>
                            </a:ext>
                          </a:extLst>
                        </wps:spPr>
                        <wps:txbx id="29">
                          <w:txbxContent>
                            <w:p w14:paraId="1EC6C4FF" w14:textId="77777777" w:rsidR="00F0303F" w:rsidRDefault="00F0303F" w:rsidP="002C65ED">
                              <w:pPr>
                                <w:widowControl w:val="0"/>
                                <w:autoSpaceDE w:val="0"/>
                                <w:autoSpaceDN w:val="0"/>
                                <w:adjustRightInd w:val="0"/>
                                <w:rPr>
                                  <w:rFonts w:cs="Calibri"/>
                                </w:rPr>
                              </w:pPr>
                            </w:p>
                            <w:p w14:paraId="4A8028E7" w14:textId="7AE62AE5" w:rsidR="00F0303F" w:rsidRPr="006F4806" w:rsidRDefault="00F0303F" w:rsidP="006F4806">
                              <w:pPr>
                                <w:widowControl w:val="0"/>
                                <w:autoSpaceDE w:val="0"/>
                                <w:autoSpaceDN w:val="0"/>
                                <w:adjustRightInd w:val="0"/>
                                <w:jc w:val="center"/>
                                <w:rPr>
                                  <w:rFonts w:cs="Calibri"/>
                                  <w:b/>
                                  <w:sz w:val="28"/>
                                  <w:szCs w:val="28"/>
                                </w:rPr>
                              </w:pPr>
                              <w:r w:rsidRPr="006F4806">
                                <w:rPr>
                                  <w:rFonts w:cs="Calibri"/>
                                  <w:b/>
                                  <w:sz w:val="28"/>
                                  <w:szCs w:val="28"/>
                                </w:rPr>
                                <w:t>Activating Your Subscription</w:t>
                              </w:r>
                            </w:p>
                            <w:p w14:paraId="31ADFD96" w14:textId="77777777" w:rsidR="00F0303F" w:rsidRDefault="00F0303F" w:rsidP="002C65ED">
                              <w:pPr>
                                <w:widowControl w:val="0"/>
                                <w:autoSpaceDE w:val="0"/>
                                <w:autoSpaceDN w:val="0"/>
                                <w:adjustRightInd w:val="0"/>
                                <w:rPr>
                                  <w:rFonts w:cs="Calibri"/>
                                </w:rPr>
                              </w:pPr>
                            </w:p>
                            <w:p w14:paraId="776339E9" w14:textId="6E3A8F49" w:rsidR="00F0303F" w:rsidRPr="006F4806" w:rsidRDefault="00F0303F" w:rsidP="002C65ED">
                              <w:pPr>
                                <w:widowControl w:val="0"/>
                                <w:autoSpaceDE w:val="0"/>
                                <w:autoSpaceDN w:val="0"/>
                                <w:adjustRightInd w:val="0"/>
                                <w:rPr>
                                  <w:rFonts w:cs="Calibri"/>
                                </w:rPr>
                              </w:pPr>
                              <w:r w:rsidRPr="006F4806">
                                <w:rPr>
                                  <w:rFonts w:cs="Calibri"/>
                                </w:rPr>
                                <w:t>My recommendation is that you make a general account for your school that everyone can use.  You have 20 subscriptions to utilize this year.</w:t>
                              </w:r>
                            </w:p>
                            <w:p w14:paraId="34B1A970" w14:textId="77777777" w:rsidR="00F0303F" w:rsidRPr="006F4806" w:rsidRDefault="00F0303F" w:rsidP="002C65ED">
                              <w:pPr>
                                <w:widowControl w:val="0"/>
                                <w:autoSpaceDE w:val="0"/>
                                <w:autoSpaceDN w:val="0"/>
                                <w:adjustRightInd w:val="0"/>
                                <w:rPr>
                                  <w:rFonts w:cs="Calibri"/>
                                </w:rPr>
                              </w:pPr>
                            </w:p>
                            <w:p w14:paraId="1EBE0907" w14:textId="43A3B482" w:rsidR="00F0303F" w:rsidRPr="006F4806" w:rsidRDefault="00F0303F" w:rsidP="002C65ED">
                              <w:pPr>
                                <w:widowControl w:val="0"/>
                                <w:autoSpaceDE w:val="0"/>
                                <w:autoSpaceDN w:val="0"/>
                                <w:adjustRightInd w:val="0"/>
                                <w:rPr>
                                  <w:rFonts w:cs="Calibri"/>
                                </w:rPr>
                              </w:pPr>
                              <w:r w:rsidRPr="006F4806">
                                <w:rPr>
                                  <w:rFonts w:cs="Calibri"/>
                                </w:rPr>
                                <w:t xml:space="preserve">Go to </w:t>
                              </w:r>
                              <w:hyperlink r:id="rId24" w:history="1">
                                <w:r w:rsidRPr="006F4806">
                                  <w:rPr>
                                    <w:rFonts w:cs="Calibri"/>
                                    <w:color w:val="0B4CB4"/>
                                    <w:u w:val="single" w:color="0B4CB4"/>
                                  </w:rPr>
                                  <w:t>http://www.avidelementaryweekly.org</w:t>
                                </w:r>
                              </w:hyperlink>
                              <w:r w:rsidRPr="006F4806">
                                <w:rPr>
                                  <w:rFonts w:cs="Calibri"/>
                                </w:rPr>
                                <w:t> </w:t>
                              </w:r>
                            </w:p>
                            <w:p w14:paraId="7B6D1520" w14:textId="77777777" w:rsidR="00F0303F" w:rsidRPr="006F4806" w:rsidRDefault="00F0303F" w:rsidP="002C65ED">
                              <w:pPr>
                                <w:widowControl w:val="0"/>
                                <w:autoSpaceDE w:val="0"/>
                                <w:autoSpaceDN w:val="0"/>
                                <w:adjustRightInd w:val="0"/>
                                <w:rPr>
                                  <w:rFonts w:cs="Calibri"/>
                                </w:rPr>
                              </w:pPr>
                            </w:p>
                            <w:p w14:paraId="22D066AF" w14:textId="484D1454" w:rsidR="00F0303F" w:rsidRPr="006F4806" w:rsidRDefault="00F0303F" w:rsidP="002C65ED">
                              <w:pPr>
                                <w:widowControl w:val="0"/>
                                <w:autoSpaceDE w:val="0"/>
                                <w:autoSpaceDN w:val="0"/>
                                <w:adjustRightInd w:val="0"/>
                                <w:rPr>
                                  <w:rFonts w:cs="Calibri"/>
                                </w:rPr>
                              </w:pPr>
                              <w:r w:rsidRPr="006F4806">
                                <w:rPr>
                                  <w:rFonts w:cs="Calibri"/>
                                </w:rPr>
                                <w:t xml:space="preserve">There is a </w:t>
                              </w:r>
                              <w:r w:rsidRPr="006F4806">
                                <w:rPr>
                                  <w:rFonts w:cs="Calibri"/>
                                  <w:highlight w:val="green"/>
                                </w:rPr>
                                <w:t>green tab</w:t>
                              </w:r>
                              <w:r w:rsidRPr="006F4806">
                                <w:rPr>
                                  <w:rFonts w:cs="Calibri"/>
                                </w:rPr>
                                <w:t xml:space="preserve"> that is labeled Activate a Subscription.  On that page it will ask for your activation code (these</w:t>
                              </w:r>
                              <w:r w:rsidR="005C7B11">
                                <w:rPr>
                                  <w:rFonts w:cs="Calibri"/>
                                </w:rPr>
                                <w:t xml:space="preserve"> were sent out to the Principal from me</w:t>
                              </w:r>
                              <w:r w:rsidRPr="006F4806">
                                <w:rPr>
                                  <w:rFonts w:cs="Calibri"/>
                                </w:rPr>
                                <w:t>).</w:t>
                              </w:r>
                            </w:p>
                            <w:p w14:paraId="30001D5E" w14:textId="77777777" w:rsidR="00F0303F" w:rsidRPr="006F4806" w:rsidRDefault="00F0303F" w:rsidP="002C65ED">
                              <w:pPr>
                                <w:widowControl w:val="0"/>
                                <w:autoSpaceDE w:val="0"/>
                                <w:autoSpaceDN w:val="0"/>
                                <w:adjustRightInd w:val="0"/>
                                <w:rPr>
                                  <w:rFonts w:cs="Calibri"/>
                                </w:rPr>
                              </w:pPr>
                            </w:p>
                            <w:p w14:paraId="0F73782B" w14:textId="7A50C474" w:rsidR="00F0303F" w:rsidRPr="006F4806" w:rsidRDefault="00F0303F" w:rsidP="002C65ED">
                              <w:pPr>
                                <w:widowControl w:val="0"/>
                                <w:autoSpaceDE w:val="0"/>
                                <w:autoSpaceDN w:val="0"/>
                                <w:adjustRightInd w:val="0"/>
                                <w:rPr>
                                  <w:rFonts w:cs="Calibri"/>
                                </w:rPr>
                              </w:pPr>
                              <w:r w:rsidRPr="006F4806">
                                <w:rPr>
                                  <w:rFonts w:cs="Calibri"/>
                                </w:rPr>
                                <w:t>Then agree to terms, and fill-out the following information:</w:t>
                              </w:r>
                            </w:p>
                            <w:p w14:paraId="5BD5B501" w14:textId="77777777" w:rsidR="00F0303F" w:rsidRPr="006F4806" w:rsidRDefault="00F0303F" w:rsidP="002C65ED">
                              <w:pPr>
                                <w:widowControl w:val="0"/>
                                <w:autoSpaceDE w:val="0"/>
                                <w:autoSpaceDN w:val="0"/>
                                <w:adjustRightInd w:val="0"/>
                                <w:rPr>
                                  <w:rFonts w:cs="Calibri"/>
                                </w:rPr>
                              </w:pPr>
                            </w:p>
                            <w:p w14:paraId="308DC7B9" w14:textId="4633323C" w:rsidR="00F0303F" w:rsidRPr="006F4806" w:rsidRDefault="00F0303F" w:rsidP="002C65ED">
                              <w:pPr>
                                <w:widowControl w:val="0"/>
                                <w:autoSpaceDE w:val="0"/>
                                <w:autoSpaceDN w:val="0"/>
                                <w:adjustRightInd w:val="0"/>
                                <w:rPr>
                                  <w:rFonts w:cs="Calibri"/>
                                </w:rPr>
                              </w:pPr>
                              <w:r w:rsidRPr="006F4806">
                                <w:rPr>
                                  <w:rFonts w:cs="Calibri"/>
                                </w:rPr>
                                <w:t xml:space="preserve">Example of a general usage could be username:  (School </w:t>
                              </w:r>
                              <w:proofErr w:type="gramStart"/>
                              <w:r w:rsidRPr="006F4806">
                                <w:rPr>
                                  <w:rFonts w:cs="Calibri"/>
                                </w:rPr>
                                <w:t>Name)14</w:t>
                              </w:r>
                              <w:proofErr w:type="gramEnd"/>
                              <w:r w:rsidRPr="006F4806">
                                <w:rPr>
                                  <w:rFonts w:cs="Calibri"/>
                                </w:rPr>
                                <w:t xml:space="preserve"> and password (School Mascot)14</w:t>
                              </w:r>
                            </w:p>
                            <w:p w14:paraId="4A33CE50" w14:textId="77777777" w:rsidR="00F0303F" w:rsidRPr="002C65ED" w:rsidRDefault="00F0303F" w:rsidP="002C65ED">
                              <w:pPr>
                                <w:widowControl w:val="0"/>
                                <w:autoSpaceDE w:val="0"/>
                                <w:autoSpaceDN w:val="0"/>
                                <w:adjustRightInd w:val="0"/>
                                <w:rPr>
                                  <w:rFonts w:cs="Calibri"/>
                                </w:rPr>
                              </w:pPr>
                            </w:p>
                            <w:p w14:paraId="407E9F31" w14:textId="77777777" w:rsidR="00F0303F" w:rsidRPr="002C65ED" w:rsidRDefault="00F0303F" w:rsidP="002C65ED">
                              <w:pPr>
                                <w:widowControl w:val="0"/>
                                <w:autoSpaceDE w:val="0"/>
                                <w:autoSpaceDN w:val="0"/>
                                <w:adjustRightInd w:val="0"/>
                                <w:rPr>
                                  <w:rFonts w:cs="Calibri"/>
                                </w:rPr>
                              </w:pPr>
                              <w:r w:rsidRPr="002C65ED">
                                <w:rPr>
                                  <w:rFonts w:cs="Calibri"/>
                                </w:rPr>
                                <w:t>The username must have a unique character in it and cannot be more than 12 words.</w:t>
                              </w:r>
                            </w:p>
                            <w:p w14:paraId="54ADE341" w14:textId="77777777" w:rsidR="00F0303F" w:rsidRPr="002C65ED" w:rsidRDefault="00F0303F" w:rsidP="002C65ED">
                              <w:pPr>
                                <w:widowControl w:val="0"/>
                                <w:autoSpaceDE w:val="0"/>
                                <w:autoSpaceDN w:val="0"/>
                                <w:adjustRightInd w:val="0"/>
                                <w:rPr>
                                  <w:rFonts w:cs="Calibri"/>
                                </w:rPr>
                              </w:pPr>
                            </w:p>
                            <w:p w14:paraId="2DF42741" w14:textId="77777777" w:rsidR="00F0303F" w:rsidRDefault="00F0303F" w:rsidP="002C65ED">
                              <w:pPr>
                                <w:widowControl w:val="0"/>
                                <w:autoSpaceDE w:val="0"/>
                                <w:autoSpaceDN w:val="0"/>
                                <w:adjustRightInd w:val="0"/>
                                <w:rPr>
                                  <w:rFonts w:cs="Calibri"/>
                                </w:rPr>
                              </w:pPr>
                              <w:r w:rsidRPr="002C65ED">
                                <w:rPr>
                                  <w:rFonts w:cs="Calibri"/>
                                </w:rPr>
                                <w:t>Enter the school address and an email address for the main contact.  This is only for setting up the account.</w:t>
                              </w:r>
                            </w:p>
                            <w:p w14:paraId="351B08C1" w14:textId="77777777" w:rsidR="00F0303F" w:rsidRDefault="00F0303F" w:rsidP="002C65ED">
                              <w:pPr>
                                <w:widowControl w:val="0"/>
                                <w:autoSpaceDE w:val="0"/>
                                <w:autoSpaceDN w:val="0"/>
                                <w:adjustRightInd w:val="0"/>
                                <w:rPr>
                                  <w:rFonts w:cs="Calibri"/>
                                </w:rPr>
                              </w:pPr>
                            </w:p>
                            <w:p w14:paraId="692BAF99" w14:textId="77777777" w:rsidR="00F0303F" w:rsidRPr="002C65ED" w:rsidRDefault="00F0303F" w:rsidP="002C65ED">
                              <w:pPr>
                                <w:widowControl w:val="0"/>
                                <w:autoSpaceDE w:val="0"/>
                                <w:autoSpaceDN w:val="0"/>
                                <w:adjustRightInd w:val="0"/>
                                <w:rPr>
                                  <w:rFonts w:cs="Calibri"/>
                                </w:rPr>
                              </w:pPr>
                            </w:p>
                            <w:p w14:paraId="40E3CA15" w14:textId="77777777" w:rsidR="00F0303F" w:rsidRPr="00CA47DA" w:rsidRDefault="00F0303F" w:rsidP="00045E20">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 name="Text Box 101"/>
                        <wps:cNvSpPr txBox="1"/>
                        <wps:spPr>
                          <a:xfrm>
                            <a:off x="91440" y="179070"/>
                            <a:ext cx="6711315" cy="210185"/>
                          </a:xfrm>
                          <a:prstGeom prst="rect">
                            <a:avLst/>
                          </a:prstGeom>
                          <a:noFill/>
                          <a:ln>
                            <a:noFill/>
                          </a:ln>
                          <a:effectLst/>
                          <a:extLst>
                            <a:ext uri="{C572A759-6A51-4108-AA02-DFA0A04FC94B}">
                              <ma14:wrappingTextBoxFlag xmlns:ma14="http://schemas.microsoft.com/office/mac/drawingml/2011/main"/>
                            </a:ext>
                          </a:extLst>
                        </wps:spPr>
                        <wps:linkedTxbx id="2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 name="Text Box 104"/>
                        <wps:cNvSpPr txBox="1"/>
                        <wps:spPr>
                          <a:xfrm>
                            <a:off x="91440" y="387985"/>
                            <a:ext cx="6711315" cy="179705"/>
                          </a:xfrm>
                          <a:prstGeom prst="rect">
                            <a:avLst/>
                          </a:prstGeom>
                          <a:noFill/>
                          <a:ln>
                            <a:noFill/>
                          </a:ln>
                          <a:effectLst/>
                          <a:extLst>
                            <a:ext uri="{C572A759-6A51-4108-AA02-DFA0A04FC94B}">
                              <ma14:wrappingTextBoxFlag xmlns:ma14="http://schemas.microsoft.com/office/mac/drawingml/2011/main"/>
                            </a:ext>
                          </a:extLst>
                        </wps:spPr>
                        <wps:linkedTxbx id="2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 name="Text Box 122"/>
                        <wps:cNvSpPr txBox="1"/>
                        <wps:spPr>
                          <a:xfrm>
                            <a:off x="91440" y="566420"/>
                            <a:ext cx="6711315" cy="359410"/>
                          </a:xfrm>
                          <a:prstGeom prst="rect">
                            <a:avLst/>
                          </a:prstGeom>
                          <a:noFill/>
                          <a:ln>
                            <a:noFill/>
                          </a:ln>
                          <a:effectLst/>
                          <a:extLst>
                            <a:ext uri="{C572A759-6A51-4108-AA02-DFA0A04FC94B}">
                              <ma14:wrappingTextBoxFlag xmlns:ma14="http://schemas.microsoft.com/office/mac/drawingml/2011/main"/>
                            </a:ext>
                          </a:extLst>
                        </wps:spPr>
                        <wps:linkedTxbx id="2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4" name="Text Box 124"/>
                        <wps:cNvSpPr txBox="1"/>
                        <wps:spPr>
                          <a:xfrm>
                            <a:off x="91440" y="924560"/>
                            <a:ext cx="6711315" cy="180340"/>
                          </a:xfrm>
                          <a:prstGeom prst="rect">
                            <a:avLst/>
                          </a:prstGeom>
                          <a:noFill/>
                          <a:ln>
                            <a:noFill/>
                          </a:ln>
                          <a:effectLst/>
                          <a:extLst>
                            <a:ext uri="{C572A759-6A51-4108-AA02-DFA0A04FC94B}">
                              <ma14:wrappingTextBoxFlag xmlns:ma14="http://schemas.microsoft.com/office/mac/drawingml/2011/main"/>
                            </a:ext>
                          </a:extLst>
                        </wps:spPr>
                        <wps:linkedTxbx id="2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5" name="Text Box 125"/>
                        <wps:cNvSpPr txBox="1"/>
                        <wps:spPr>
                          <a:xfrm>
                            <a:off x="91440" y="1103630"/>
                            <a:ext cx="6711315" cy="180340"/>
                          </a:xfrm>
                          <a:prstGeom prst="rect">
                            <a:avLst/>
                          </a:prstGeom>
                          <a:noFill/>
                          <a:ln>
                            <a:noFill/>
                          </a:ln>
                          <a:effectLst/>
                          <a:extLst>
                            <a:ext uri="{C572A759-6A51-4108-AA02-DFA0A04FC94B}">
                              <ma14:wrappingTextBoxFlag xmlns:ma14="http://schemas.microsoft.com/office/mac/drawingml/2011/main"/>
                            </a:ext>
                          </a:extLst>
                        </wps:spPr>
                        <wps:linkedTxbx id="2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6" name="Text Box 126"/>
                        <wps:cNvSpPr txBox="1"/>
                        <wps:spPr>
                          <a:xfrm>
                            <a:off x="91440" y="1282700"/>
                            <a:ext cx="6711315" cy="180340"/>
                          </a:xfrm>
                          <a:prstGeom prst="rect">
                            <a:avLst/>
                          </a:prstGeom>
                          <a:noFill/>
                          <a:ln>
                            <a:noFill/>
                          </a:ln>
                          <a:effectLst/>
                          <a:extLst>
                            <a:ext uri="{C572A759-6A51-4108-AA02-DFA0A04FC94B}">
                              <ma14:wrappingTextBoxFlag xmlns:ma14="http://schemas.microsoft.com/office/mac/drawingml/2011/main"/>
                            </a:ext>
                          </a:extLst>
                        </wps:spPr>
                        <wps:linkedTxbx id="29"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7" name="Text Box 127"/>
                        <wps:cNvSpPr txBox="1"/>
                        <wps:spPr>
                          <a:xfrm>
                            <a:off x="91440" y="1461770"/>
                            <a:ext cx="6711315" cy="358775"/>
                          </a:xfrm>
                          <a:prstGeom prst="rect">
                            <a:avLst/>
                          </a:prstGeom>
                          <a:noFill/>
                          <a:ln>
                            <a:noFill/>
                          </a:ln>
                          <a:effectLst/>
                          <a:extLst>
                            <a:ext uri="{C572A759-6A51-4108-AA02-DFA0A04FC94B}">
                              <ma14:wrappingTextBoxFlag xmlns:ma14="http://schemas.microsoft.com/office/mac/drawingml/2011/main"/>
                            </a:ext>
                          </a:extLst>
                        </wps:spPr>
                        <wps:linkedTxbx id="29"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 name="Text Box 134"/>
                        <wps:cNvSpPr txBox="1"/>
                        <wps:spPr>
                          <a:xfrm>
                            <a:off x="91440" y="1819275"/>
                            <a:ext cx="6711315" cy="180340"/>
                          </a:xfrm>
                          <a:prstGeom prst="rect">
                            <a:avLst/>
                          </a:prstGeom>
                          <a:noFill/>
                          <a:ln>
                            <a:noFill/>
                          </a:ln>
                          <a:effectLst/>
                          <a:extLst>
                            <a:ext uri="{C572A759-6A51-4108-AA02-DFA0A04FC94B}">
                              <ma14:wrappingTextBoxFlag xmlns:ma14="http://schemas.microsoft.com/office/mac/drawingml/2011/main"/>
                            </a:ext>
                          </a:extLst>
                        </wps:spPr>
                        <wps:linkedTxbx id="29"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2" name="Text Box 142"/>
                        <wps:cNvSpPr txBox="1"/>
                        <wps:spPr>
                          <a:xfrm>
                            <a:off x="91440" y="1998345"/>
                            <a:ext cx="6711315" cy="180340"/>
                          </a:xfrm>
                          <a:prstGeom prst="rect">
                            <a:avLst/>
                          </a:prstGeom>
                          <a:noFill/>
                          <a:ln>
                            <a:noFill/>
                          </a:ln>
                          <a:effectLst/>
                          <a:extLst>
                            <a:ext uri="{C572A759-6A51-4108-AA02-DFA0A04FC94B}">
                              <ma14:wrappingTextBoxFlag xmlns:ma14="http://schemas.microsoft.com/office/mac/drawingml/2011/main"/>
                            </a:ext>
                          </a:extLst>
                        </wps:spPr>
                        <wps:linkedTxbx id="29"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2" name="Text Box 162"/>
                        <wps:cNvSpPr txBox="1"/>
                        <wps:spPr>
                          <a:xfrm>
                            <a:off x="91440" y="2177415"/>
                            <a:ext cx="6711315" cy="180340"/>
                          </a:xfrm>
                          <a:prstGeom prst="rect">
                            <a:avLst/>
                          </a:prstGeom>
                          <a:noFill/>
                          <a:ln>
                            <a:noFill/>
                          </a:ln>
                          <a:effectLst/>
                          <a:extLst>
                            <a:ext uri="{C572A759-6A51-4108-AA02-DFA0A04FC94B}">
                              <ma14:wrappingTextBoxFlag xmlns:ma14="http://schemas.microsoft.com/office/mac/drawingml/2011/main"/>
                            </a:ext>
                          </a:extLst>
                        </wps:spPr>
                        <wps:linkedTxbx id="29"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3" name="Text Box 163"/>
                        <wps:cNvSpPr txBox="1"/>
                        <wps:spPr>
                          <a:xfrm>
                            <a:off x="91440" y="2356485"/>
                            <a:ext cx="6711315" cy="359410"/>
                          </a:xfrm>
                          <a:prstGeom prst="rect">
                            <a:avLst/>
                          </a:prstGeom>
                          <a:noFill/>
                          <a:ln>
                            <a:noFill/>
                          </a:ln>
                          <a:effectLst/>
                          <a:extLst>
                            <a:ext uri="{C572A759-6A51-4108-AA02-DFA0A04FC94B}">
                              <ma14:wrappingTextBoxFlag xmlns:ma14="http://schemas.microsoft.com/office/mac/drawingml/2011/main"/>
                            </a:ext>
                          </a:extLst>
                        </wps:spPr>
                        <wps:linkedTxbx id="29"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4" name="Text Box 164"/>
                        <wps:cNvSpPr txBox="1"/>
                        <wps:spPr>
                          <a:xfrm>
                            <a:off x="91440" y="2714625"/>
                            <a:ext cx="6711315" cy="179705"/>
                          </a:xfrm>
                          <a:prstGeom prst="rect">
                            <a:avLst/>
                          </a:prstGeom>
                          <a:noFill/>
                          <a:ln>
                            <a:noFill/>
                          </a:ln>
                          <a:effectLst/>
                          <a:extLst>
                            <a:ext uri="{C572A759-6A51-4108-AA02-DFA0A04FC94B}">
                              <ma14:wrappingTextBoxFlag xmlns:ma14="http://schemas.microsoft.com/office/mac/drawingml/2011/main"/>
                            </a:ext>
                          </a:extLst>
                        </wps:spPr>
                        <wps:linkedTxbx id="29"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5" name="Text Box 165"/>
                        <wps:cNvSpPr txBox="1"/>
                        <wps:spPr>
                          <a:xfrm>
                            <a:off x="91440" y="2893060"/>
                            <a:ext cx="6711315" cy="180340"/>
                          </a:xfrm>
                          <a:prstGeom prst="rect">
                            <a:avLst/>
                          </a:prstGeom>
                          <a:noFill/>
                          <a:ln>
                            <a:noFill/>
                          </a:ln>
                          <a:effectLst/>
                          <a:extLst>
                            <a:ext uri="{C572A759-6A51-4108-AA02-DFA0A04FC94B}">
                              <ma14:wrappingTextBoxFlag xmlns:ma14="http://schemas.microsoft.com/office/mac/drawingml/2011/main"/>
                            </a:ext>
                          </a:extLst>
                        </wps:spPr>
                        <wps:linkedTxbx id="29"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66" o:spid="_x0000_s1084" style="position:absolute;margin-left:40.35pt;margin-top:294pt;width:542.85pt;height:246.9pt;z-index:251662475;mso-position-horizontal-relative:page;mso-position-vertical-relative:page" coordsize="6894195,31356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" mv:complextextbox="1">
                <v:shape id="Text Box 57" o:spid="_x0000_s1085" type="#_x0000_t202" style="position:absolute;width:6894195;height:3135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fTiwxQAA&#10;ANsAAAAPAAAAZHJzL2Rvd25yZXYueG1sRI9Pa8JAFMTvhX6H5Qm91Y0e2ia6kVAIKFiwtnh+Zl/+&#10;YPZtkl019tN3CwWPw8z8hlmuRtOKCw2usaxgNo1AEBdWN1wp+P7Kn99AOI+ssbVMCm7kYJU+Piwx&#10;0fbKn3TZ+0oECLsEFdTed4mUrqjJoJvajjh4pR0M+iCHSuoBrwFuWjmPohdpsOGwUGNH7zUVp/3Z&#10;KPjYHfufTeRMm/k8f812/bY89Eo9TcZsAcLT6O/h//ZaK4hj+PsSfoBM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N9OLDFAAAA2wAAAA8AAAAAAAAAAAAAAAAAlwIAAGRycy9k&#10;b3ducmV2LnhtbFBLBQYAAAAABAAEAPUAAACJAwAAAAA=&#10;" mv:complextextbox="1" filled="f" stroked="f">
                  <v:textbox inset=",0,,0"/>
                </v:shape>
                <v:shape id="Text Box 62" o:spid="_x0000_s1086" type="#_x0000_t202" style="position:absolute;left:91440;width:145542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eomwwAA&#10;ANsAAAAPAAAAZHJzL2Rvd25yZXYueG1sRI9Ba8JAFITvgv9heYI33egh1OgqIhYKgjSmhx6f2Wey&#10;mH0bs6um/75bKHgcZuYbZrXpbSMe1HnjWMFsmoAgLp02XCn4Kt4nbyB8QNbYOCYFP+Rhsx4OVphp&#10;9+ScHqdQiQhhn6GCOoQ2k9KXNVn0U9cSR+/iOoshyq6SusNnhNtGzpMklRYNx4UaW9rVVF5Pd6tg&#10;+8353tyO58/8kpuiWCR8SK9KjUf9dgkiUB9e4f/2h1aQzu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oeomwwAAANsAAAAPAAAAAAAAAAAAAAAAAJcCAABkcnMvZG93&#10;bnJldi54bWxQSwUGAAAAAAQABAD1AAAAhwMAAAAA&#10;" filled="f" stroked="f">
                  <v:textbox style="mso-next-textbox:#Text Box 101" inset="0,0,0,0">
                    <w:txbxContent>
                      <w:p w14:paraId="1EC6C4FF" w14:textId="77777777" w:rsidR="00F0303F" w:rsidRDefault="00F0303F" w:rsidP="002C65ED">
                        <w:pPr>
                          <w:widowControl w:val="0"/>
                          <w:autoSpaceDE w:val="0"/>
                          <w:autoSpaceDN w:val="0"/>
                          <w:adjustRightInd w:val="0"/>
                          <w:rPr>
                            <w:rFonts w:cs="Calibri"/>
                          </w:rPr>
                        </w:pPr>
                      </w:p>
                      <w:p w14:paraId="4A8028E7" w14:textId="7AE62AE5" w:rsidR="00F0303F" w:rsidRPr="006F4806" w:rsidRDefault="00F0303F" w:rsidP="006F4806">
                        <w:pPr>
                          <w:widowControl w:val="0"/>
                          <w:autoSpaceDE w:val="0"/>
                          <w:autoSpaceDN w:val="0"/>
                          <w:adjustRightInd w:val="0"/>
                          <w:jc w:val="center"/>
                          <w:rPr>
                            <w:rFonts w:cs="Calibri"/>
                            <w:b/>
                            <w:sz w:val="28"/>
                            <w:szCs w:val="28"/>
                          </w:rPr>
                        </w:pPr>
                        <w:r w:rsidRPr="006F4806">
                          <w:rPr>
                            <w:rFonts w:cs="Calibri"/>
                            <w:b/>
                            <w:sz w:val="28"/>
                            <w:szCs w:val="28"/>
                          </w:rPr>
                          <w:t>Activating Your Subscription</w:t>
                        </w:r>
                      </w:p>
                      <w:p w14:paraId="31ADFD96" w14:textId="77777777" w:rsidR="00F0303F" w:rsidRDefault="00F0303F" w:rsidP="002C65ED">
                        <w:pPr>
                          <w:widowControl w:val="0"/>
                          <w:autoSpaceDE w:val="0"/>
                          <w:autoSpaceDN w:val="0"/>
                          <w:adjustRightInd w:val="0"/>
                          <w:rPr>
                            <w:rFonts w:cs="Calibri"/>
                          </w:rPr>
                        </w:pPr>
                      </w:p>
                      <w:p w14:paraId="776339E9" w14:textId="6E3A8F49" w:rsidR="00F0303F" w:rsidRPr="006F4806" w:rsidRDefault="00F0303F" w:rsidP="002C65ED">
                        <w:pPr>
                          <w:widowControl w:val="0"/>
                          <w:autoSpaceDE w:val="0"/>
                          <w:autoSpaceDN w:val="0"/>
                          <w:adjustRightInd w:val="0"/>
                          <w:rPr>
                            <w:rFonts w:cs="Calibri"/>
                          </w:rPr>
                        </w:pPr>
                        <w:r w:rsidRPr="006F4806">
                          <w:rPr>
                            <w:rFonts w:cs="Calibri"/>
                          </w:rPr>
                          <w:t>My recommendation is that you make a general account for your school that everyone can use.  You have 20 subscriptions to utilize this year.</w:t>
                        </w:r>
                      </w:p>
                      <w:p w14:paraId="34B1A970" w14:textId="77777777" w:rsidR="00F0303F" w:rsidRPr="006F4806" w:rsidRDefault="00F0303F" w:rsidP="002C65ED">
                        <w:pPr>
                          <w:widowControl w:val="0"/>
                          <w:autoSpaceDE w:val="0"/>
                          <w:autoSpaceDN w:val="0"/>
                          <w:adjustRightInd w:val="0"/>
                          <w:rPr>
                            <w:rFonts w:cs="Calibri"/>
                          </w:rPr>
                        </w:pPr>
                      </w:p>
                      <w:p w14:paraId="1EBE0907" w14:textId="43A3B482" w:rsidR="00F0303F" w:rsidRPr="006F4806" w:rsidRDefault="00F0303F" w:rsidP="002C65ED">
                        <w:pPr>
                          <w:widowControl w:val="0"/>
                          <w:autoSpaceDE w:val="0"/>
                          <w:autoSpaceDN w:val="0"/>
                          <w:adjustRightInd w:val="0"/>
                          <w:rPr>
                            <w:rFonts w:cs="Calibri"/>
                          </w:rPr>
                        </w:pPr>
                        <w:r w:rsidRPr="006F4806">
                          <w:rPr>
                            <w:rFonts w:cs="Calibri"/>
                          </w:rPr>
                          <w:t xml:space="preserve">Go to </w:t>
                        </w:r>
                        <w:hyperlink r:id="rId25" w:history="1">
                          <w:r w:rsidRPr="006F4806">
                            <w:rPr>
                              <w:rFonts w:cs="Calibri"/>
                              <w:color w:val="0B4CB4"/>
                              <w:u w:val="single" w:color="0B4CB4"/>
                            </w:rPr>
                            <w:t>http://www.avidelementaryweekly.org</w:t>
                          </w:r>
                        </w:hyperlink>
                        <w:r w:rsidRPr="006F4806">
                          <w:rPr>
                            <w:rFonts w:cs="Calibri"/>
                          </w:rPr>
                          <w:t> </w:t>
                        </w:r>
                      </w:p>
                      <w:p w14:paraId="7B6D1520" w14:textId="77777777" w:rsidR="00F0303F" w:rsidRPr="006F4806" w:rsidRDefault="00F0303F" w:rsidP="002C65ED">
                        <w:pPr>
                          <w:widowControl w:val="0"/>
                          <w:autoSpaceDE w:val="0"/>
                          <w:autoSpaceDN w:val="0"/>
                          <w:adjustRightInd w:val="0"/>
                          <w:rPr>
                            <w:rFonts w:cs="Calibri"/>
                          </w:rPr>
                        </w:pPr>
                      </w:p>
                      <w:p w14:paraId="22D066AF" w14:textId="484D1454" w:rsidR="00F0303F" w:rsidRPr="006F4806" w:rsidRDefault="00F0303F" w:rsidP="002C65ED">
                        <w:pPr>
                          <w:widowControl w:val="0"/>
                          <w:autoSpaceDE w:val="0"/>
                          <w:autoSpaceDN w:val="0"/>
                          <w:adjustRightInd w:val="0"/>
                          <w:rPr>
                            <w:rFonts w:cs="Calibri"/>
                          </w:rPr>
                        </w:pPr>
                        <w:r w:rsidRPr="006F4806">
                          <w:rPr>
                            <w:rFonts w:cs="Calibri"/>
                          </w:rPr>
                          <w:t xml:space="preserve">There is a </w:t>
                        </w:r>
                        <w:r w:rsidRPr="006F4806">
                          <w:rPr>
                            <w:rFonts w:cs="Calibri"/>
                            <w:highlight w:val="green"/>
                          </w:rPr>
                          <w:t>green tab</w:t>
                        </w:r>
                        <w:r w:rsidRPr="006F4806">
                          <w:rPr>
                            <w:rFonts w:cs="Calibri"/>
                          </w:rPr>
                          <w:t xml:space="preserve"> that is labeled Activate a Subscription.  On that page it will ask for your activation code (these</w:t>
                        </w:r>
                        <w:r w:rsidR="005C7B11">
                          <w:rPr>
                            <w:rFonts w:cs="Calibri"/>
                          </w:rPr>
                          <w:t xml:space="preserve"> were sent out to the Principal from me</w:t>
                        </w:r>
                        <w:r w:rsidRPr="006F4806">
                          <w:rPr>
                            <w:rFonts w:cs="Calibri"/>
                          </w:rPr>
                          <w:t>).</w:t>
                        </w:r>
                      </w:p>
                      <w:p w14:paraId="30001D5E" w14:textId="77777777" w:rsidR="00F0303F" w:rsidRPr="006F4806" w:rsidRDefault="00F0303F" w:rsidP="002C65ED">
                        <w:pPr>
                          <w:widowControl w:val="0"/>
                          <w:autoSpaceDE w:val="0"/>
                          <w:autoSpaceDN w:val="0"/>
                          <w:adjustRightInd w:val="0"/>
                          <w:rPr>
                            <w:rFonts w:cs="Calibri"/>
                          </w:rPr>
                        </w:pPr>
                      </w:p>
                      <w:p w14:paraId="0F73782B" w14:textId="7A50C474" w:rsidR="00F0303F" w:rsidRPr="006F4806" w:rsidRDefault="00F0303F" w:rsidP="002C65ED">
                        <w:pPr>
                          <w:widowControl w:val="0"/>
                          <w:autoSpaceDE w:val="0"/>
                          <w:autoSpaceDN w:val="0"/>
                          <w:adjustRightInd w:val="0"/>
                          <w:rPr>
                            <w:rFonts w:cs="Calibri"/>
                          </w:rPr>
                        </w:pPr>
                        <w:r w:rsidRPr="006F4806">
                          <w:rPr>
                            <w:rFonts w:cs="Calibri"/>
                          </w:rPr>
                          <w:t>Then agree to terms, and fill-out the following information:</w:t>
                        </w:r>
                      </w:p>
                      <w:p w14:paraId="5BD5B501" w14:textId="77777777" w:rsidR="00F0303F" w:rsidRPr="006F4806" w:rsidRDefault="00F0303F" w:rsidP="002C65ED">
                        <w:pPr>
                          <w:widowControl w:val="0"/>
                          <w:autoSpaceDE w:val="0"/>
                          <w:autoSpaceDN w:val="0"/>
                          <w:adjustRightInd w:val="0"/>
                          <w:rPr>
                            <w:rFonts w:cs="Calibri"/>
                          </w:rPr>
                        </w:pPr>
                      </w:p>
                      <w:p w14:paraId="308DC7B9" w14:textId="4633323C" w:rsidR="00F0303F" w:rsidRPr="006F4806" w:rsidRDefault="00F0303F" w:rsidP="002C65ED">
                        <w:pPr>
                          <w:widowControl w:val="0"/>
                          <w:autoSpaceDE w:val="0"/>
                          <w:autoSpaceDN w:val="0"/>
                          <w:adjustRightInd w:val="0"/>
                          <w:rPr>
                            <w:rFonts w:cs="Calibri"/>
                          </w:rPr>
                        </w:pPr>
                        <w:r w:rsidRPr="006F4806">
                          <w:rPr>
                            <w:rFonts w:cs="Calibri"/>
                          </w:rPr>
                          <w:t xml:space="preserve">Example of a general usage could be username:  (School </w:t>
                        </w:r>
                        <w:proofErr w:type="gramStart"/>
                        <w:r w:rsidRPr="006F4806">
                          <w:rPr>
                            <w:rFonts w:cs="Calibri"/>
                          </w:rPr>
                          <w:t>Name)14</w:t>
                        </w:r>
                        <w:proofErr w:type="gramEnd"/>
                        <w:r w:rsidRPr="006F4806">
                          <w:rPr>
                            <w:rFonts w:cs="Calibri"/>
                          </w:rPr>
                          <w:t xml:space="preserve"> and password (School Mascot)14</w:t>
                        </w:r>
                      </w:p>
                      <w:p w14:paraId="4A33CE50" w14:textId="77777777" w:rsidR="00F0303F" w:rsidRPr="002C65ED" w:rsidRDefault="00F0303F" w:rsidP="002C65ED">
                        <w:pPr>
                          <w:widowControl w:val="0"/>
                          <w:autoSpaceDE w:val="0"/>
                          <w:autoSpaceDN w:val="0"/>
                          <w:adjustRightInd w:val="0"/>
                          <w:rPr>
                            <w:rFonts w:cs="Calibri"/>
                          </w:rPr>
                        </w:pPr>
                      </w:p>
                      <w:p w14:paraId="407E9F31" w14:textId="77777777" w:rsidR="00F0303F" w:rsidRPr="002C65ED" w:rsidRDefault="00F0303F" w:rsidP="002C65ED">
                        <w:pPr>
                          <w:widowControl w:val="0"/>
                          <w:autoSpaceDE w:val="0"/>
                          <w:autoSpaceDN w:val="0"/>
                          <w:adjustRightInd w:val="0"/>
                          <w:rPr>
                            <w:rFonts w:cs="Calibri"/>
                          </w:rPr>
                        </w:pPr>
                        <w:r w:rsidRPr="002C65ED">
                          <w:rPr>
                            <w:rFonts w:cs="Calibri"/>
                          </w:rPr>
                          <w:t>The username must have a unique character in it and cannot be more than 12 words.</w:t>
                        </w:r>
                      </w:p>
                      <w:p w14:paraId="54ADE341" w14:textId="77777777" w:rsidR="00F0303F" w:rsidRPr="002C65ED" w:rsidRDefault="00F0303F" w:rsidP="002C65ED">
                        <w:pPr>
                          <w:widowControl w:val="0"/>
                          <w:autoSpaceDE w:val="0"/>
                          <w:autoSpaceDN w:val="0"/>
                          <w:adjustRightInd w:val="0"/>
                          <w:rPr>
                            <w:rFonts w:cs="Calibri"/>
                          </w:rPr>
                        </w:pPr>
                      </w:p>
                      <w:p w14:paraId="2DF42741" w14:textId="77777777" w:rsidR="00F0303F" w:rsidRDefault="00F0303F" w:rsidP="002C65ED">
                        <w:pPr>
                          <w:widowControl w:val="0"/>
                          <w:autoSpaceDE w:val="0"/>
                          <w:autoSpaceDN w:val="0"/>
                          <w:adjustRightInd w:val="0"/>
                          <w:rPr>
                            <w:rFonts w:cs="Calibri"/>
                          </w:rPr>
                        </w:pPr>
                        <w:r w:rsidRPr="002C65ED">
                          <w:rPr>
                            <w:rFonts w:cs="Calibri"/>
                          </w:rPr>
                          <w:t>Enter the school address and an email address for the main contact.  This is only for setting up the account.</w:t>
                        </w:r>
                      </w:p>
                      <w:p w14:paraId="351B08C1" w14:textId="77777777" w:rsidR="00F0303F" w:rsidRDefault="00F0303F" w:rsidP="002C65ED">
                        <w:pPr>
                          <w:widowControl w:val="0"/>
                          <w:autoSpaceDE w:val="0"/>
                          <w:autoSpaceDN w:val="0"/>
                          <w:adjustRightInd w:val="0"/>
                          <w:rPr>
                            <w:rFonts w:cs="Calibri"/>
                          </w:rPr>
                        </w:pPr>
                      </w:p>
                      <w:p w14:paraId="692BAF99" w14:textId="77777777" w:rsidR="00F0303F" w:rsidRPr="002C65ED" w:rsidRDefault="00F0303F" w:rsidP="002C65ED">
                        <w:pPr>
                          <w:widowControl w:val="0"/>
                          <w:autoSpaceDE w:val="0"/>
                          <w:autoSpaceDN w:val="0"/>
                          <w:adjustRightInd w:val="0"/>
                          <w:rPr>
                            <w:rFonts w:cs="Calibri"/>
                          </w:rPr>
                        </w:pPr>
                      </w:p>
                      <w:p w14:paraId="40E3CA15" w14:textId="77777777" w:rsidR="00F0303F" w:rsidRPr="00CA47DA" w:rsidRDefault="00F0303F" w:rsidP="00045E20">
                        <w:pPr>
                          <w:pStyle w:val="BodyText"/>
                        </w:pPr>
                      </w:p>
                    </w:txbxContent>
                  </v:textbox>
                </v:shape>
                <v:shape id="Text Box 101" o:spid="_x0000_s1087" type="#_x0000_t202" style="position:absolute;left:91440;top:179070;width:6711315;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kvR0wgAA&#10;ANwAAAAPAAAAZHJzL2Rvd25yZXYueG1sRE9NawIxEL0X+h/CCN5qogepW6OItCAI0nU9eJxuxt3g&#10;ZrLdRF3/vSkUvM3jfc582btGXKkL1rOG8UiBIC69sVxpOBRfb+8gQkQ22HgmDXcKsFy8vswxM/7G&#10;OV33sRIphEOGGuoY20zKUNbkMIx8S5y4k+8cxgS7SpoObyncNXKi1FQ6tJwaamxpXVN53l+chtWR&#10;80/7u/v5zk+5LYqZ4u30rPVw0K8+QETq41P8796YNF+N4e+ZdIFcP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6S9HTCAAAA3AAAAA8AAAAAAAAAAAAAAAAAlwIAAGRycy9kb3du&#10;cmV2LnhtbFBLBQYAAAAABAAEAPUAAACGAwAAAAA=&#10;" filled="f" stroked="f">
                  <v:textbox style="mso-next-textbox:#Text Box 104" inset="0,0,0,0">
                    <w:txbxContent/>
                  </v:textbox>
                </v:shape>
                <v:shape id="Text Box 104" o:spid="_x0000_s1088" type="#_x0000_t202" style="position:absolute;left:91440;top:387985;width:671131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5VfswgAA&#10;ANwAAAAPAAAAZHJzL2Rvd25yZXYueG1sRE9NawIxEL0X/A9hhN5qYil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7lV+zCAAAA3AAAAA8AAAAAAAAAAAAAAAAAlwIAAGRycy9kb3du&#10;cmV2LnhtbFBLBQYAAAAABAAEAPUAAACGAwAAAAA=&#10;" filled="f" stroked="f">
                  <v:textbox style="mso-next-textbox:#Text Box 122" inset="0,0,0,0">
                    <w:txbxContent/>
                  </v:textbox>
                </v:shape>
                <v:shape id="Text Box 122" o:spid="_x0000_s1089" type="#_x0000_t202" style="position:absolute;left:91440;top:566420;width:6711315;height:359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style="mso-next-textbox:#Text Box 124" inset="0,0,0,0">
                    <w:txbxContent/>
                  </v:textbox>
                </v:shape>
                <v:shape id="Text Box 124" o:spid="_x0000_s1090" type="#_x0000_t202" style="position:absolute;left:91440;top:924560;width:671131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UAuMwwAA&#10;ANwAAAAPAAAAZHJzL2Rvd25yZXYueG1sRE9Na8JAEL0X+h+WKfTWbJQibXQjUhQKBTGmB49jdkyW&#10;ZGfT7FbTf+8KBW/zeJ+zWI62E2cavHGsYJKkIIgrpw3XCr7LzcsbCB+QNXaOScEfeVjmjw8LzLS7&#10;cEHnfahFDGGfoYImhD6T0lcNWfSJ64kjd3KDxRDhUEs94CWG205O03QmLRqODQ329NFQ1e5/rYLV&#10;gYu1+dked8WpMGX5nvLXrFXq+WlczUEEGsNd/O/+1HH+9BV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UAuMwwAAANwAAAAPAAAAAAAAAAAAAAAAAJcCAABkcnMvZG93&#10;bnJldi54bWxQSwUGAAAAAAQABAD1AAAAhwMAAAAA&#10;" filled="f" stroked="f">
                  <v:textbox style="mso-next-textbox:#Text Box 125" inset="0,0,0,0">
                    <w:txbxContent/>
                  </v:textbox>
                </v:shape>
                <v:shape id="Text Box 125" o:spid="_x0000_s1091" type="#_x0000_t202" style="position:absolute;left:91440;top:1103630;width:671131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HK4XwwAA&#10;ANwAAAAPAAAAZHJzL2Rvd25yZXYueG1sRE9Na8JAEL0X+h+WKfTWbBQqbXQjUhQKBTGmB49jdkyW&#10;ZGfT7FbTf+8KBW/zeJ+zWI62E2cavHGsYJKkIIgrpw3XCr7LzcsbCB+QNXaOScEfeVjmjw8LzLS7&#10;cEHnfahFDGGfoYImhD6T0lcNWfSJ64kjd3KDxRDhUEs94CWG205O03QmLRqODQ329NFQ1e5/rYLV&#10;gYu1+dked8WpMGX5nvLXrFXq+WlczUEEGsNd/O/+1HH+9BV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HK4XwwAAANwAAAAPAAAAAAAAAAAAAAAAAJcCAABkcnMvZG93&#10;bnJldi54bWxQSwUGAAAAAAQABAD1AAAAhwMAAAAA&#10;" filled="f" stroked="f">
                  <v:textbox style="mso-next-textbox:#Text Box 126" inset="0,0,0,0">
                    <w:txbxContent/>
                  </v:textbox>
                </v:shape>
                <v:shape id="Text Box 126" o:spid="_x0000_s1092" type="#_x0000_t202" style="position:absolute;left:91440;top:1282700;width:671131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zjBgwgAA&#10;ANwAAAAPAAAAZHJzL2Rvd25yZXYueG1sRE9Ni8IwEL0L+x/CLOxNUz0UrUYRWUFYWKzdwx7HZmyD&#10;zaTbZLX+eyMI3ubxPmex6m0jLtR541jBeJSAIC6dNlwp+Cm2wykIH5A1No5JwY08rJZvgwVm2l05&#10;p8shVCKGsM9QQR1Cm0npy5os+pFriSN3cp3FEGFXSd3hNYbbRk6SJJUWDceGGlva1FSeD/9WwfqX&#10;80/z933c56fcFMUs4a/0rNTHe7+egwjUh5f46d7pOH+SwuOZeIFc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rOMGDCAAAA3AAAAA8AAAAAAAAAAAAAAAAAlwIAAGRycy9kb3du&#10;cmV2LnhtbFBLBQYAAAAABAAEAPUAAACGAwAAAAA=&#10;" filled="f" stroked="f">
                  <v:textbox style="mso-next-textbox:#Text Box 127" inset="0,0,0,0">
                    <w:txbxContent/>
                  </v:textbox>
                </v:shape>
                <v:shape id="Text Box 127" o:spid="_x0000_s1093" type="#_x0000_t202" style="position:absolute;left:91440;top:1461770;width:6711315;height:358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gpX7wwAA&#10;ANwAAAAPAAAAZHJzL2Rvd25yZXYueG1sRE9Na8JAEL0X+h+WKXhrNvWgNnUjUhQEoTSmhx6n2TFZ&#10;kp1Ns6um/94tCN7m8T5nuRptJ840eONYwUuSgiCunDZcK/gqt88LED4ga+wck4I/8rDKHx+WmGl3&#10;4YLOh1CLGMI+QwVNCH0mpa8asugT1xNH7ugGiyHCoZZ6wEsMt52cpulMWjQcGxrs6b2hqj2crIL1&#10;Nxcb8/vx81kcC1OWrynvZ61Sk6dx/QYi0Bju4pt7p+P86Rz+n4kXyP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gpX7wwAAANwAAAAPAAAAAAAAAAAAAAAAAJcCAABkcnMvZG93&#10;bnJldi54bWxQSwUGAAAAAAQABAD1AAAAhwMAAAAA&#10;" filled="f" stroked="f">
                  <v:textbox style="mso-next-textbox:#Text Box 134" inset="0,0,0,0">
                    <w:txbxContent/>
                  </v:textbox>
                </v:shape>
                <v:shape id="Text Box 134" o:spid="_x0000_s1094" type="#_x0000_t202" style="position:absolute;left:91440;top:1819275;width:671131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iZ1RwwAA&#10;ANwAAAAPAAAAZHJzL2Rvd25yZXYueG1sRE9Na8JAEL0X/A/LCL3VjW0Rja4ioiAUSmM8eByzY7KY&#10;nU2zq8Z/7xYK3ubxPme26GwtrtR641jBcJCAIC6cNlwq2OebtzEIH5A11o5JwZ08LOa9lxmm2t04&#10;o+sulCKGsE9RQRVCk0rpi4os+oFriCN3cq3FEGFbSt3iLYbbWr4nyUhaNBwbKmxoVVFx3l2sguWB&#10;s7X5/T7+ZKfM5Pkk4a/RW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iZ1RwwAAANwAAAAPAAAAAAAAAAAAAAAAAJcCAABkcnMvZG93&#10;bnJldi54bWxQSwUGAAAAAAQABAD1AAAAhwMAAAAA&#10;" filled="f" stroked="f">
                  <v:textbox style="mso-next-textbox:#Text Box 142" inset="0,0,0,0">
                    <w:txbxContent/>
                  </v:textbox>
                </v:shape>
                <v:shape id="Text Box 142" o:spid="_x0000_s1095" type="#_x0000_t202" style="position:absolute;left:91440;top:1998345;width:671131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KtPDwwAA&#10;ANwAAAAPAAAAZHJzL2Rvd25yZXYueG1sRE9Na8JAEL0X+h+WKfTWbJQibXQjUhQKBTGmB49jdkyW&#10;ZGfT7FbTf+8KBW/zeJ+zWI62E2cavHGsYJKkIIgrpw3XCr7LzcsbCB+QNXaOScEfeVjmjw8LzLS7&#10;cEHnfahFDGGfoYImhD6T0lcNWfSJ64kjd3KDxRDhUEs94CWG205O03QmLRqODQ329NFQ1e5/rYLV&#10;gYu1+dked8WpMGX5nvLXrFXq+WlczUEEGsNd/O/+1HH+6xR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KtPDwwAAANwAAAAPAAAAAAAAAAAAAAAAAJcCAABkcnMvZG93&#10;bnJldi54bWxQSwUGAAAAAAQABAD1AAAAhwMAAAAA&#10;" filled="f" stroked="f">
                  <v:textbox style="mso-next-textbox:#Text Box 162" inset="0,0,0,0">
                    <w:txbxContent/>
                  </v:textbox>
                </v:shape>
                <v:shape id="Text Box 162" o:spid="_x0000_s1096" type="#_x0000_t202" style="position:absolute;left:91440;top:2177415;width:671131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n4+jwgAA&#10;ANwAAAAPAAAAZHJzL2Rvd25yZXYueG1sRE9Ni8IwEL0L+x/CLOxNUz0UrUYRWUFYWKzdwx7HZmyD&#10;zaTbZLX+eyMI3ubxPmex6m0jLtR541jBeJSAIC6dNlwp+Cm2wykIH5A1No5JwY08rJZvgwVm2l05&#10;p8shVCKGsM9QQR1Cm0npy5os+pFriSN3cp3FEGFXSd3hNYbbRk6SJJUWDceGGlva1FSeD/9WwfqX&#10;80/z933c56fcFMUs4a/0rNTHe7+egwjUh5f46d7pOD+dwOOZeIFc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Ofj6PCAAAA3AAAAA8AAAAAAAAAAAAAAAAAlwIAAGRycy9kb3du&#10;cmV2LnhtbFBLBQYAAAAABAAEAPUAAACGAwAAAAA=&#10;" filled="f" stroked="f">
                  <v:textbox style="mso-next-textbox:#Text Box 163" inset="0,0,0,0">
                    <w:txbxContent/>
                  </v:textbox>
                </v:shape>
                <v:shape id="Text Box 163" o:spid="_x0000_s1097" type="#_x0000_t202" style="position:absolute;left:91440;top:2356485;width:6711315;height:359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0yo4wgAA&#10;ANwAAAAPAAAAZHJzL2Rvd25yZXYueG1sRE9Na8JAEL0L/Q/LFLzppgpBU1eRolAQpDE99DjNjsli&#10;djZmtxr/vVsQvM3jfc5i1dtGXKjzxrGCt3ECgrh02nCl4LvYjmYgfEDW2DgmBTfysFq+DBaYaXfl&#10;nC6HUIkYwj5DBXUIbSalL2uy6MeuJY7c0XUWQ4RdJXWH1xhuGzlJklRaNBwbamzpo6bydPizCtY/&#10;nG/Mef/7lR9zUxTzhHfpSanha79+BxGoD0/xw/2p4/x0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zTKjjCAAAA3AAAAA8AAAAAAAAAAAAAAAAAlwIAAGRycy9kb3du&#10;cmV2LnhtbFBLBQYAAAAABAAEAPUAAACGAwAAAAA=&#10;" filled="f" stroked="f">
                  <v:textbox style="mso-next-textbox:#Text Box 164" inset="0,0,0,0">
                    <w:txbxContent/>
                  </v:textbox>
                </v:shape>
                <v:shape id="Text Box 164" o:spid="_x0000_s1098" type="#_x0000_t202" style="position:absolute;left:91440;top:2714625;width:671131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OrJMwgAA&#10;ANwAAAAPAAAAZHJzL2Rvd25yZXYueG1sRE9Na8JAEL0L/Q/LFLzppiJBU1eRolAQpDE99DjNjsli&#10;djZmtxr/vVsQvM3jfc5i1dtGXKjzxrGCt3ECgrh02nCl4LvYjmYgfEDW2DgmBTfysFq+DBaYaXfl&#10;nC6HUIkYwj5DBXUIbSalL2uy6MeuJY7c0XUWQ4RdJXWH1xhuGzlJklRaNBwbamzpo6bydPizCtY/&#10;nG/Mef/7lR9zUxTzhHfpSanha79+BxGoD0/xw/2p4/x0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M6skzCAAAA3AAAAA8AAAAAAAAAAAAAAAAAlwIAAGRycy9kb3du&#10;cmV2LnhtbFBLBQYAAAAABAAEAPUAAACGAwAAAAA=&#10;" filled="f" stroked="f">
                  <v:textbox style="mso-next-textbox:#Text Box 165" inset="0,0,0,0">
                    <w:txbxContent/>
                  </v:textbox>
                </v:shape>
                <v:shape id="Text Box 165" o:spid="_x0000_s1099" type="#_x0000_t202" style="position:absolute;left:91440;top:2893060;width:671131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dhfXwgAA&#10;ANwAAAAPAAAAZHJzL2Rvd25yZXYueG1sRE9Na8JAEL0L/Q/LFLzppoJBU1eRolAQpDE99DjNjsli&#10;djZmtxr/vVsQvM3jfc5i1dtGXKjzxrGCt3ECgrh02nCl4LvYjmYgfEDW2DgmBTfysFq+DBaYaXfl&#10;nC6HUIkYwj5DBXUIbSalL2uy6MeuJY7c0XUWQ4RdJXWH1xhuGzlJklRaNBwbamzpo6bydPizCtY/&#10;nG/Mef/7lR9zUxTzhHfpSanha79+BxGoD0/xw/2p4/x0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x2F9fCAAAA3AAAAA8AAAAAAAAAAAAAAAAAlwIAAGRycy9kb3du&#10;cmV2LnhtbFBLBQYAAAAABAAEAPUAAACGAwAAAAA=&#10;" filled="f" stroked="f">
                  <v:textbox style="mso-next-textbox:#Text Box 58" inset="0,0,0,0">
                    <w:txbxContent/>
                  </v:textbox>
                </v:shape>
                <w10:wrap type="through" anchorx="page" anchory="page"/>
              </v:group>
            </w:pict>
          </mc:Fallback>
        </mc:AlternateContent>
      </w:r>
      <w:r w:rsidR="002C51F9">
        <w:rPr>
          <w:noProof/>
        </w:rPr>
        <mc:AlternateContent>
          <mc:Choice Requires="wps">
            <w:drawing>
              <wp:anchor distT="0" distB="0" distL="114300" distR="114300" simplePos="0" relativeHeight="251658328" behindDoc="0" locked="0" layoutInCell="1" allowOverlap="1" wp14:anchorId="283EE122" wp14:editId="6B15C118">
                <wp:simplePos x="0" y="0"/>
                <wp:positionH relativeFrom="page">
                  <wp:posOffset>3378200</wp:posOffset>
                </wp:positionH>
                <wp:positionV relativeFrom="page">
                  <wp:posOffset>7581900</wp:posOffset>
                </wp:positionV>
                <wp:extent cx="3848100" cy="499745"/>
                <wp:effectExtent l="0" t="0" r="0" b="8255"/>
                <wp:wrapTight wrapText="bothSides">
                  <wp:wrapPolygon edited="0">
                    <wp:start x="143" y="0"/>
                    <wp:lineTo x="143" y="20859"/>
                    <wp:lineTo x="21244" y="20859"/>
                    <wp:lineTo x="21244" y="0"/>
                    <wp:lineTo x="143" y="0"/>
                  </wp:wrapPolygon>
                </wp:wrapTight>
                <wp:docPr id="10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0D3FC0F" w14:textId="33DA2D1F" w:rsidR="00F0303F" w:rsidRPr="00CA47DA" w:rsidRDefault="00F0303F" w:rsidP="00045E20">
                            <w:pPr>
                              <w:pStyle w:val="Heading6"/>
                            </w:pPr>
                            <w:r>
                              <w:t>Each Month 12 New Lessons are Uploaded.  Beginnings K – 2, Foundations 3 – 5, Bridges 5 - 6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100" type="#_x0000_t202" style="position:absolute;margin-left:266pt;margin-top:597pt;width:303pt;height:39.35pt;z-index:25165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" filled="f" stroked="f">
                <v:textbox inset=",0,,0">
                  <w:txbxContent>
                    <w:p w14:paraId="20D3FC0F" w14:textId="33DA2D1F" w:rsidR="00F0303F" w:rsidRPr="00CA47DA" w:rsidRDefault="00F0303F" w:rsidP="00045E20">
                      <w:pPr>
                        <w:pStyle w:val="Heading6"/>
                      </w:pPr>
                      <w:r>
                        <w:t>Each Month 12 New Lessons are Uploaded.  Beginnings K – 2, Foundations 3 – 5, Bridges 5 - 6</w:t>
                      </w:r>
                    </w:p>
                  </w:txbxContent>
                </v:textbox>
                <w10:wrap type="tight" anchorx="page" anchory="page"/>
              </v:shape>
            </w:pict>
          </mc:Fallback>
        </mc:AlternateContent>
      </w:r>
      <w:r w:rsidR="002C65ED">
        <w:rPr>
          <w:noProof/>
        </w:rPr>
        <mc:AlternateContent>
          <mc:Choice Requires="wps">
            <w:drawing>
              <wp:anchor distT="0" distB="0" distL="114300" distR="114300" simplePos="0" relativeHeight="251658326" behindDoc="0" locked="0" layoutInCell="1" allowOverlap="1" wp14:anchorId="7BE19D47" wp14:editId="3C9DA836">
                <wp:simplePos x="0" y="0"/>
                <wp:positionH relativeFrom="page">
                  <wp:posOffset>3937000</wp:posOffset>
                </wp:positionH>
                <wp:positionV relativeFrom="page">
                  <wp:posOffset>3849370</wp:posOffset>
                </wp:positionV>
                <wp:extent cx="3291840" cy="3098800"/>
                <wp:effectExtent l="0" t="0" r="0" b="0"/>
                <wp:wrapTight wrapText="bothSides">
                  <wp:wrapPolygon edited="0">
                    <wp:start x="167" y="0"/>
                    <wp:lineTo x="167" y="21423"/>
                    <wp:lineTo x="21167" y="21423"/>
                    <wp:lineTo x="21167" y="0"/>
                    <wp:lineTo x="167" y="0"/>
                  </wp:wrapPolygon>
                </wp:wrapTight>
                <wp:docPr id="9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309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29" seq="14"/>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101" type="#_x0000_t202" style="position:absolute;margin-left:310pt;margin-top:303.1pt;width:259.2pt;height:244pt;z-index:2516583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" mv:complextextbox="1" filled="f" stroked="f">
                <v:textbox inset=",0,,0">
                  <w:txbxContent/>
                </v:textbox>
                <w10:wrap type="tight" anchorx="page" anchory="page"/>
              </v:shape>
            </w:pict>
          </mc:Fallback>
        </mc:AlternateContent>
      </w:r>
      <w:r w:rsidR="0060684F">
        <w:rPr>
          <w:noProof/>
        </w:rPr>
        <mc:AlternateContent>
          <mc:Choice Requires="wps">
            <w:drawing>
              <wp:anchor distT="0" distB="0" distL="114300" distR="114300" simplePos="0" relativeHeight="251658327" behindDoc="0" locked="0" layoutInCell="1" allowOverlap="1" wp14:anchorId="4F0F0B02" wp14:editId="074AE814">
                <wp:simplePos x="0" y="0"/>
                <wp:positionH relativeFrom="page">
                  <wp:posOffset>3454400</wp:posOffset>
                </wp:positionH>
                <wp:positionV relativeFrom="page">
                  <wp:posOffset>7188200</wp:posOffset>
                </wp:positionV>
                <wp:extent cx="3942715" cy="393700"/>
                <wp:effectExtent l="0" t="0" r="0" b="12700"/>
                <wp:wrapTight wrapText="bothSides">
                  <wp:wrapPolygon edited="0">
                    <wp:start x="139" y="0"/>
                    <wp:lineTo x="139" y="20903"/>
                    <wp:lineTo x="21290" y="20903"/>
                    <wp:lineTo x="21290" y="0"/>
                    <wp:lineTo x="139" y="0"/>
                  </wp:wrapPolygon>
                </wp:wrapTight>
                <wp:docPr id="10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1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BE2A3A6" w14:textId="2FA65F0C" w:rsidR="00F0303F" w:rsidRPr="00CA47DA" w:rsidRDefault="00F0303F" w:rsidP="00045E20">
                            <w:pPr>
                              <w:pStyle w:val="Heading1"/>
                            </w:pPr>
                            <w:r>
                              <w:t xml:space="preserve">Lesson Focus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102" type="#_x0000_t202" style="position:absolute;margin-left:272pt;margin-top:566pt;width:310.45pt;height:31pt;z-index:2516583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" filled="f" stroked="f">
                <v:textbox inset=",0,,0">
                  <w:txbxContent>
                    <w:p w14:paraId="0BE2A3A6" w14:textId="2FA65F0C" w:rsidR="00F0303F" w:rsidRPr="00CA47DA" w:rsidRDefault="00F0303F" w:rsidP="00045E20">
                      <w:pPr>
                        <w:pStyle w:val="Heading1"/>
                      </w:pPr>
                      <w:r>
                        <w:t xml:space="preserve">Lesson Focus </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11" behindDoc="0" locked="0" layoutInCell="1" allowOverlap="1" wp14:anchorId="6B8FF53F" wp14:editId="5FB5ED2E">
                <wp:simplePos x="0" y="0"/>
                <wp:positionH relativeFrom="page">
                  <wp:posOffset>546100</wp:posOffset>
                </wp:positionH>
                <wp:positionV relativeFrom="page">
                  <wp:posOffset>7049770</wp:posOffset>
                </wp:positionV>
                <wp:extent cx="6680200" cy="0"/>
                <wp:effectExtent l="12700" t="13970" r="25400" b="24130"/>
                <wp:wrapNone/>
                <wp:docPr id="9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1270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555.1pt" to="569pt,55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" strokecolor="#2b142d [3215]" strokeweight="1pt">
                <v:shadow opacity="22938f" mv:blur="38100f" offset="0,2pt"/>
                <w10:wrap anchorx="page" anchory="page"/>
              </v:line>
            </w:pict>
          </mc:Fallback>
        </mc:AlternateContent>
      </w:r>
      <w:r w:rsidR="0060684F">
        <w:rPr>
          <w:noProof/>
        </w:rPr>
        <mc:AlternateContent>
          <mc:Choice Requires="wps">
            <w:drawing>
              <wp:anchor distT="0" distB="0" distL="114300" distR="114300" simplePos="0" relativeHeight="251658238" behindDoc="0" locked="0" layoutInCell="1" allowOverlap="1" wp14:anchorId="4E3ECA2B" wp14:editId="6158D41A">
                <wp:simplePos x="0" y="0"/>
                <wp:positionH relativeFrom="page">
                  <wp:posOffset>374650</wp:posOffset>
                </wp:positionH>
                <wp:positionV relativeFrom="page">
                  <wp:posOffset>7049770</wp:posOffset>
                </wp:positionV>
                <wp:extent cx="7022465" cy="2644140"/>
                <wp:effectExtent l="6350" t="1270" r="0" b="0"/>
                <wp:wrapNone/>
                <wp:docPr id="6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2465" cy="2644140"/>
                        </a:xfrm>
                        <a:prstGeom prst="rect">
                          <a:avLst/>
                        </a:prstGeom>
                        <a:gradFill rotWithShape="0">
                          <a:gsLst>
                            <a:gs pos="0">
                              <a:schemeClr val="bg1">
                                <a:lumMod val="100000"/>
                                <a:lumOff val="0"/>
                              </a:schemeClr>
                            </a:gs>
                            <a:gs pos="100000">
                              <a:schemeClr val="accent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29.5pt;margin-top:555.1pt;width:552.95pt;height:208.2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" fillcolor="white [3212]" stroked="f" strokecolor="#4a7ebb" strokeweight="1.5pt">
                <v:fill color2="#330f42 [3205]" focus="100%" type="gradient"/>
                <v:shadow opacity="22938f" mv:blur="38100f" offset="0,2pt"/>
                <v:textbox inset=",7.2pt,,7.2pt"/>
                <w10:wrap anchorx="page" anchory="page"/>
              </v:rect>
            </w:pict>
          </mc:Fallback>
        </mc:AlternateContent>
      </w:r>
      <w:r w:rsidR="00321DB9">
        <w:br w:type="page"/>
      </w:r>
      <w:r w:rsidR="00566812">
        <w:rPr>
          <w:noProof/>
        </w:rPr>
        <w:lastRenderedPageBreak/>
        <w:drawing>
          <wp:anchor distT="0" distB="0" distL="114300" distR="114300" simplePos="0" relativeHeight="251673739" behindDoc="0" locked="0" layoutInCell="1" allowOverlap="1" wp14:anchorId="1F3FB3ED" wp14:editId="27CDD3D8">
            <wp:simplePos x="0" y="0"/>
            <wp:positionH relativeFrom="page">
              <wp:posOffset>4245610</wp:posOffset>
            </wp:positionH>
            <wp:positionV relativeFrom="page">
              <wp:posOffset>1368425</wp:posOffset>
            </wp:positionV>
            <wp:extent cx="2996565" cy="1099820"/>
            <wp:effectExtent l="76200" t="304800" r="102235" b="297180"/>
            <wp:wrapThrough wrapText="bothSides">
              <wp:wrapPolygon edited="0">
                <wp:start x="-491" y="54"/>
                <wp:lineTo x="-336" y="16780"/>
                <wp:lineTo x="4347" y="21769"/>
                <wp:lineTo x="4526" y="21668"/>
                <wp:lineTo x="18566" y="21862"/>
                <wp:lineTo x="20433" y="21823"/>
                <wp:lineTo x="20613" y="21721"/>
                <wp:lineTo x="21867" y="21010"/>
                <wp:lineTo x="21734" y="11914"/>
                <wp:lineTo x="21854" y="3694"/>
                <wp:lineTo x="21332" y="-3144"/>
                <wp:lineTo x="15163" y="-666"/>
                <wp:lineTo x="14567" y="-8480"/>
                <wp:lineTo x="406" y="-454"/>
                <wp:lineTo x="-491" y="54"/>
              </wp:wrapPolygon>
            </wp:wrapThrough>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WL.gif"/>
                    <pic:cNvPicPr/>
                  </pic:nvPicPr>
                  <pic:blipFill>
                    <a:blip r:embed="rId26">
                      <a:extLst>
                        <a:ext uri="{28A0092B-C50C-407E-A947-70E740481C1C}">
                          <a14:useLocalDpi xmlns:a14="http://schemas.microsoft.com/office/drawing/2010/main" val="0"/>
                        </a:ext>
                      </a:extLst>
                    </a:blip>
                    <a:stretch>
                      <a:fillRect/>
                    </a:stretch>
                  </pic:blipFill>
                  <pic:spPr>
                    <a:xfrm rot="705094">
                      <a:off x="0" y="0"/>
                      <a:ext cx="2996565" cy="1099820"/>
                    </a:xfrm>
                    <a:prstGeom prst="rect">
                      <a:avLst/>
                    </a:prstGeom>
                  </pic:spPr>
                </pic:pic>
              </a:graphicData>
            </a:graphic>
            <wp14:sizeRelH relativeFrom="margin">
              <wp14:pctWidth>0</wp14:pctWidth>
            </wp14:sizeRelH>
            <wp14:sizeRelV relativeFrom="margin">
              <wp14:pctHeight>0</wp14:pctHeight>
            </wp14:sizeRelV>
          </wp:anchor>
        </w:drawing>
      </w:r>
      <w:r w:rsidR="002F29E5">
        <w:rPr>
          <w:noProof/>
        </w:rPr>
        <mc:AlternateContent>
          <mc:Choice Requires="wpg">
            <w:drawing>
              <wp:anchor distT="0" distB="0" distL="114300" distR="114300" simplePos="0" relativeHeight="251658333" behindDoc="0" locked="0" layoutInCell="1" allowOverlap="1" wp14:anchorId="1F08CA66" wp14:editId="304AE0FE">
                <wp:simplePos x="0" y="0"/>
                <wp:positionH relativeFrom="page">
                  <wp:posOffset>456565</wp:posOffset>
                </wp:positionH>
                <wp:positionV relativeFrom="page">
                  <wp:posOffset>1592580</wp:posOffset>
                </wp:positionV>
                <wp:extent cx="4509135" cy="1733550"/>
                <wp:effectExtent l="0" t="0" r="0" b="19050"/>
                <wp:wrapThrough wrapText="bothSides">
                  <wp:wrapPolygon edited="0">
                    <wp:start x="122" y="0"/>
                    <wp:lineTo x="122" y="21521"/>
                    <wp:lineTo x="21293" y="21521"/>
                    <wp:lineTo x="21293" y="0"/>
                    <wp:lineTo x="122" y="0"/>
                  </wp:wrapPolygon>
                </wp:wrapThrough>
                <wp:docPr id="174" name="Group 174"/>
                <wp:cNvGraphicFramePr/>
                <a:graphic xmlns:a="http://schemas.openxmlformats.org/drawingml/2006/main">
                  <a:graphicData uri="http://schemas.microsoft.com/office/word/2010/wordprocessingGroup">
                    <wpg:wgp>
                      <wpg:cNvGrpSpPr/>
                      <wpg:grpSpPr>
                        <a:xfrm>
                          <a:off x="0" y="0"/>
                          <a:ext cx="4509135" cy="1733550"/>
                          <a:chOff x="0" y="0"/>
                          <a:chExt cx="4509135" cy="1733550"/>
                        </a:xfrm>
                        <a:extLst>
                          <a:ext uri="{0CCBE362-F206-4b92-989A-16890622DB6E}">
                            <ma14:wrappingTextBoxFlag xmlns:ma14="http://schemas.microsoft.com/office/mac/drawingml/2011/main" val="1"/>
                          </a:ext>
                        </a:extLst>
                      </wpg:grpSpPr>
                      <wps:wsp>
                        <wps:cNvPr id="50" name="Text Box 76"/>
                        <wps:cNvSpPr txBox="1">
                          <a:spLocks noChangeArrowheads="1"/>
                        </wps:cNvSpPr>
                        <wps:spPr bwMode="auto">
                          <a:xfrm>
                            <a:off x="0" y="0"/>
                            <a:ext cx="4509135" cy="173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67" name="Text Box 167"/>
                        <wps:cNvSpPr txBox="1"/>
                        <wps:spPr>
                          <a:xfrm>
                            <a:off x="91440" y="0"/>
                            <a:ext cx="3530600" cy="215900"/>
                          </a:xfrm>
                          <a:prstGeom prst="rect">
                            <a:avLst/>
                          </a:prstGeom>
                          <a:noFill/>
                          <a:ln>
                            <a:noFill/>
                          </a:ln>
                          <a:effectLst/>
                          <a:extLst>
                            <a:ext uri="{C572A759-6A51-4108-AA02-DFA0A04FC94B}">
                              <ma14:wrappingTextBoxFlag xmlns:ma14="http://schemas.microsoft.com/office/mac/drawingml/2011/main"/>
                            </a:ext>
                          </a:extLst>
                        </wps:spPr>
                        <wps:txbx id="32">
                          <w:txbxContent>
                            <w:p w14:paraId="3AD9AA2A" w14:textId="2D112B71" w:rsidR="00F0303F" w:rsidRDefault="00F0303F" w:rsidP="00045E20">
                              <w:pPr>
                                <w:pStyle w:val="BodyText"/>
                              </w:pPr>
                              <w:r>
                                <w:t xml:space="preserve">Incorporate AVID Weekly into your planning.  The lessons are all based on the new standards and expectations.  </w:t>
                              </w:r>
                            </w:p>
                            <w:p w14:paraId="195355D9" w14:textId="3D587584" w:rsidR="00F0303F" w:rsidRPr="00CA47DA" w:rsidRDefault="00F0303F" w:rsidP="00045E20">
                              <w:pPr>
                                <w:pStyle w:val="BodyText"/>
                              </w:pPr>
                              <w:r>
                                <w:t>Foundations Curriculum:  What effective pre-reading strategies are your students using?  Look at the strategy list on page 174, and try out the KWLHW Chart on page 179 as a pre and after reading strategy.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 name="Text Box 168"/>
                        <wps:cNvSpPr txBox="1"/>
                        <wps:spPr>
                          <a:xfrm>
                            <a:off x="91440" y="214630"/>
                            <a:ext cx="3507105" cy="215900"/>
                          </a:xfrm>
                          <a:prstGeom prst="rect">
                            <a:avLst/>
                          </a:prstGeom>
                          <a:noFill/>
                          <a:ln>
                            <a:noFill/>
                          </a:ln>
                          <a:effectLst/>
                          <a:extLst>
                            <a:ext uri="{C572A759-6A51-4108-AA02-DFA0A04FC94B}">
                              <ma14:wrappingTextBoxFlag xmlns:ma14="http://schemas.microsoft.com/office/mac/drawingml/2011/main"/>
                            </a:ext>
                          </a:extLst>
                        </wps:spPr>
                        <wps:linkedTxbx id="3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9" name="Text Box 169"/>
                        <wps:cNvSpPr txBox="1"/>
                        <wps:spPr>
                          <a:xfrm>
                            <a:off x="91440" y="429260"/>
                            <a:ext cx="3691890" cy="292735"/>
                          </a:xfrm>
                          <a:prstGeom prst="rect">
                            <a:avLst/>
                          </a:prstGeom>
                          <a:noFill/>
                          <a:ln>
                            <a:noFill/>
                          </a:ln>
                          <a:effectLst/>
                          <a:extLst>
                            <a:ext uri="{C572A759-6A51-4108-AA02-DFA0A04FC94B}">
                              <ma14:wrappingTextBoxFlag xmlns:ma14="http://schemas.microsoft.com/office/mac/drawingml/2011/main"/>
                            </a:ext>
                          </a:extLst>
                        </wps:spPr>
                        <wps:linkedTxbx id="3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0" name="Text Box 170"/>
                        <wps:cNvSpPr txBox="1"/>
                        <wps:spPr>
                          <a:xfrm>
                            <a:off x="91440" y="720725"/>
                            <a:ext cx="4260850" cy="215900"/>
                          </a:xfrm>
                          <a:prstGeom prst="rect">
                            <a:avLst/>
                          </a:prstGeom>
                          <a:noFill/>
                          <a:ln>
                            <a:noFill/>
                          </a:ln>
                          <a:effectLst/>
                          <a:extLst>
                            <a:ext uri="{C572A759-6A51-4108-AA02-DFA0A04FC94B}">
                              <ma14:wrappingTextBoxFlag xmlns:ma14="http://schemas.microsoft.com/office/mac/drawingml/2011/main"/>
                            </a:ext>
                          </a:extLst>
                        </wps:spPr>
                        <wps:linkedTxbx id="3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1" name="Text Box 171"/>
                        <wps:cNvSpPr txBox="1"/>
                        <wps:spPr>
                          <a:xfrm>
                            <a:off x="91440" y="935355"/>
                            <a:ext cx="4326255" cy="215900"/>
                          </a:xfrm>
                          <a:prstGeom prst="rect">
                            <a:avLst/>
                          </a:prstGeom>
                          <a:noFill/>
                          <a:ln>
                            <a:noFill/>
                          </a:ln>
                          <a:effectLst/>
                          <a:extLst>
                            <a:ext uri="{C572A759-6A51-4108-AA02-DFA0A04FC94B}">
                              <ma14:wrappingTextBoxFlag xmlns:ma14="http://schemas.microsoft.com/office/mac/drawingml/2011/main"/>
                            </a:ext>
                          </a:extLst>
                        </wps:spPr>
                        <wps:linkedTxbx id="3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2" name="Text Box 172"/>
                        <wps:cNvSpPr txBox="1"/>
                        <wps:spPr>
                          <a:xfrm>
                            <a:off x="91440" y="1149985"/>
                            <a:ext cx="4326255" cy="215900"/>
                          </a:xfrm>
                          <a:prstGeom prst="rect">
                            <a:avLst/>
                          </a:prstGeom>
                          <a:noFill/>
                          <a:ln>
                            <a:noFill/>
                          </a:ln>
                          <a:effectLst/>
                          <a:extLst>
                            <a:ext uri="{C572A759-6A51-4108-AA02-DFA0A04FC94B}">
                              <ma14:wrappingTextBoxFlag xmlns:ma14="http://schemas.microsoft.com/office/mac/drawingml/2011/main"/>
                            </a:ext>
                          </a:extLst>
                        </wps:spPr>
                        <wps:linkedTxbx id="3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3" name="Text Box 173"/>
                        <wps:cNvSpPr txBox="1"/>
                        <wps:spPr>
                          <a:xfrm>
                            <a:off x="91440" y="1364615"/>
                            <a:ext cx="2795270" cy="292100"/>
                          </a:xfrm>
                          <a:prstGeom prst="rect">
                            <a:avLst/>
                          </a:prstGeom>
                          <a:noFill/>
                          <a:ln>
                            <a:noFill/>
                          </a:ln>
                          <a:effectLst/>
                          <a:extLst>
                            <a:ext uri="{C572A759-6A51-4108-AA02-DFA0A04FC94B}">
                              <ma14:wrappingTextBoxFlag xmlns:ma14="http://schemas.microsoft.com/office/mac/drawingml/2011/main"/>
                            </a:ext>
                          </a:extLst>
                        </wps:spPr>
                        <wps:linkedTxbx id="3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74" o:spid="_x0000_s1103" style="position:absolute;margin-left:35.95pt;margin-top:125.4pt;width:355.05pt;height:136.5pt;z-index:251658333;mso-position-horizontal-relative:page;mso-position-vertical-relative:page" coordsize="4509135,17335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" mv:complextextbox="1">
                <v:shape id="Text Box 76" o:spid="_x0000_s1104" type="#_x0000_t202" style="position:absolute;width:4509135;height:1733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iu3wgAA&#10;ANsAAAAPAAAAZHJzL2Rvd25yZXYueG1sRE/LasJAFN0L/sNwhe50UqFaUichCIEWWlBbur7N3Dxo&#10;5k6SmcbUr3cWgsvDee/SybRipME1lhU8riIQxIXVDVcKvj7z5TMI55E1tpZJwT85SJP5bIextmc+&#10;0njylQgh7GJUUHvfxVK6oiaDbmU74sCVdjDoAxwqqQc8h3DTynUUbaTBhkNDjR3tayp+T39Gwcfh&#10;p7+8Rc60mc/zbXbo38vvXqmHxZS9gPA0+bv45n7VCp7C+vAl/ACZX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n+K7fCAAAA2wAAAA8AAAAAAAAAAAAAAAAAlwIAAGRycy9kb3du&#10;cmV2LnhtbFBLBQYAAAAABAAEAPUAAACGAwAAAAA=&#10;" mv:complextextbox="1" filled="f" stroked="f">
                  <v:textbox inset=",0,,0"/>
                </v:shape>
                <v:shape id="Text Box 167" o:spid="_x0000_s1105" type="#_x0000_t202" style="position:absolute;left:91440;width:3530600;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6Cw7wgAA&#10;ANwAAAAPAAAAZHJzL2Rvd25yZXYueG1sRE9Na8JAEL0X/A/LFHqrm3qINXUVEQWhUIzx4HGaHZPF&#10;7GzMrpr+e1coeJvH+5zpvLeNuFLnjWMFH8MEBHHptOFKwb5Yv3+C8AFZY+OYFPyRh/ls8DLFTLsb&#10;53TdhUrEEPYZKqhDaDMpfVmTRT90LXHkjq6zGCLsKqk7vMVw28hRkqTSouHYUGNLy5rK0+5iFSwO&#10;nK/M+ed3mx9zUxSThL/Tk1Jvr/3iC0SgPjzF/+6NjvPTMTyeiRfI2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PoLDvCAAAA3AAAAA8AAAAAAAAAAAAAAAAAlwIAAGRycy9kb3du&#10;cmV2LnhtbFBLBQYAAAAABAAEAPUAAACGAwAAAAA=&#10;" filled="f" stroked="f">
                  <v:textbox style="mso-next-textbox:#Text Box 168" inset="0,0,0,0">
                    <w:txbxContent>
                      <w:p w14:paraId="3AD9AA2A" w14:textId="2D112B71" w:rsidR="00F0303F" w:rsidRDefault="00F0303F" w:rsidP="00045E20">
                        <w:pPr>
                          <w:pStyle w:val="BodyText"/>
                        </w:pPr>
                        <w:r>
                          <w:t xml:space="preserve">Incorporate AVID Weekly into your planning.  The lessons are all based on the new standards and expectations.  </w:t>
                        </w:r>
                      </w:p>
                      <w:p w14:paraId="195355D9" w14:textId="3D587584" w:rsidR="00F0303F" w:rsidRPr="00CA47DA" w:rsidRDefault="00F0303F" w:rsidP="00045E20">
                        <w:pPr>
                          <w:pStyle w:val="BodyText"/>
                        </w:pPr>
                        <w:r>
                          <w:t>Foundations Curriculum:  What effective pre-reading strategies are your students using?  Look at the strategy list on page 174, and try out the KWLHW Chart on page 179 as a pre and after reading strategy.</w:t>
                        </w:r>
                      </w:p>
                    </w:txbxContent>
                  </v:textbox>
                </v:shape>
                <v:shape id="Text Box 168" o:spid="_x0000_s1106" type="#_x0000_t202" style="position:absolute;left:91440;top:214630;width:3507105;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d7hJxQAA&#10;ANwAAAAPAAAAZHJzL2Rvd25yZXYueG1sRI9Ba8JAEIXvhf6HZQre6sYeQpu6ikgLBUGM8eBxmh2T&#10;xexsmt1q/PfOodDbDO/Ne9/Ml6Pv1IWG6AIbmE0zUMR1sI4bA4fq8/kVVEzIFrvAZOBGEZaLx4c5&#10;FjZcuaTLPjVKQjgWaKBNqS+0jnVLHuM09MSincLgMck6NNoOeJVw3+mXLMu1R8fS0GJP65bq8/7X&#10;G1gdufxwP9vvXXkqXVW9ZbzJz8ZMnsbVO6hEY/o3/11/WcHPhVaekQn0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J3uEnFAAAA3AAAAA8AAAAAAAAAAAAAAAAAlwIAAGRycy9k&#10;b3ducmV2LnhtbFBLBQYAAAAABAAEAPUAAACJAwAAAAA=&#10;" filled="f" stroked="f">
                  <v:textbox style="mso-next-textbox:#Text Box 169" inset="0,0,0,0">
                    <w:txbxContent/>
                  </v:textbox>
                </v:shape>
                <v:shape id="Text Box 169" o:spid="_x0000_s1107" type="#_x0000_t202" style="position:absolute;left:91440;top:429260;width:3691890;height:292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Ox3SwwAA&#10;ANwAAAAPAAAAZHJzL2Rvd25yZXYueG1sRE9Na8JAEL0X+h+WKfTWbOohaOoqUioUCmJMDz1Os2Oy&#10;mJ1Ns9sk/ntXELzN433Ocj3ZVgzUe+NYwWuSgiCunDZcK/guty9zED4ga2wdk4IzeVivHh+WmGs3&#10;ckHDIdQihrDPUUETQpdL6auGLPrEdcSRO7reYoiwr6XucYzhtpWzNM2kRcOxocGO3huqTod/q2Dz&#10;w8WH+dv97otjYcpykfJXdlLq+WnavIEINIW7+Ob+1HF+toDrM/ECubo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Ox3SwwAAANwAAAAPAAAAAAAAAAAAAAAAAJcCAABkcnMvZG93&#10;bnJldi54bWxQSwUGAAAAAAQABAD1AAAAhwMAAAAA&#10;" filled="f" stroked="f">
                  <v:textbox style="mso-next-textbox:#Text Box 170" inset="0,0,0,0">
                    <w:txbxContent/>
                  </v:textbox>
                </v:shape>
                <v:shape id="Text Box 170" o:spid="_x0000_s1108" type="#_x0000_t202" style="position:absolute;left:91440;top:720725;width:4260850;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2CKSxgAA&#10;ANwAAAAPAAAAZHJzL2Rvd25yZXYueG1sRI9Ba8JAEIXvhf6HZYTe6sYetKauIsVCoSDG9NDjNDsm&#10;i9nZmN1q/PfOQehthvfmvW8Wq8G36kx9dIENTMYZKOIqWMe1ge/y4/kVVEzIFtvAZOBKEVbLx4cF&#10;5jZcuKDzPtVKQjjmaKBJqcu1jlVDHuM4dMSiHULvMcna19r2eJFw3+qXLJtqj46locGO3huqjvs/&#10;b2D9w8XGnba/u+JQuLKcZ/w1PRrzNBrWb6ASDenffL/+tII/E3x5Rib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52CKSxgAAANwAAAAPAAAAAAAAAAAAAAAAAJcCAABkcnMv&#10;ZG93bnJldi54bWxQSwUGAAAAAAQABAD1AAAAigMAAAAA&#10;" filled="f" stroked="f">
                  <v:textbox style="mso-next-textbox:#Text Box 171" inset="0,0,0,0">
                    <w:txbxContent/>
                  </v:textbox>
                </v:shape>
                <v:shape id="Text Box 171" o:spid="_x0000_s1109" type="#_x0000_t202" style="position:absolute;left:91440;top:935355;width:4326255;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lIcJwwAA&#10;ANwAAAAPAAAAZHJzL2Rvd25yZXYueG1sRE9Na8JAEL0X+h+WEbzVjR60jW5EikJBKI3pweOYHZMl&#10;2dmY3Wr6791Cwds83ues1oNtxZV6bxwrmE4SEMSl04YrBd/F7uUVhA/IGlvHpOCXPKyz56cVptrd&#10;OKfrIVQihrBPUUEdQpdK6cuaLPqJ64gjd3a9xRBhX0nd4y2G21bOkmQuLRqODTV29F5T2Rx+rILN&#10;kfOtuXyevvJzboriLeH9vFFqPBo2SxCBhvAQ/7s/dJy/mMLfM/EC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lIcJwwAAANwAAAAPAAAAAAAAAAAAAAAAAJcCAABkcnMvZG93&#10;bnJldi54bWxQSwUGAAAAAAQABAD1AAAAhwMAAAAA&#10;" filled="f" stroked="f">
                  <v:textbox style="mso-next-textbox:#Text Box 172" inset="0,0,0,0">
                    <w:txbxContent/>
                  </v:textbox>
                </v:shape>
                <v:shape id="Text Box 172" o:spid="_x0000_s1110" type="#_x0000_t202" style="position:absolute;left:91440;top:1149985;width:4326255;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Rhl+wwAA&#10;ANwAAAAPAAAAZHJzL2Rvd25yZXYueG1sRE9Na8JAEL0X+h+WKXhrNvWgNnUjUhQEoTSmhx6n2TFZ&#10;kp1Ns6um/94tCN7m8T5nuRptJ840eONYwUuSgiCunDZcK/gqt88LED4ga+wck4I/8rDKHx+WmGl3&#10;4YLOh1CLGMI+QwVNCH0mpa8asugT1xNH7ugGiyHCoZZ6wEsMt52cpulMWjQcGxrs6b2hqj2crIL1&#10;Nxcb8/vx81kcC1OWrynvZ61Sk6dx/QYi0Bju4pt7p+P8+RT+n4kXyP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Rhl+wwAAANwAAAAPAAAAAAAAAAAAAAAAAJcCAABkcnMvZG93&#10;bnJldi54bWxQSwUGAAAAAAQABAD1AAAAhwMAAAAA&#10;" filled="f" stroked="f">
                  <v:textbox style="mso-next-textbox:#Text Box 173" inset="0,0,0,0">
                    <w:txbxContent/>
                  </v:textbox>
                </v:shape>
                <v:shape id="Text Box 173" o:spid="_x0000_s1111" type="#_x0000_t202" style="position:absolute;left:91440;top:1364615;width:2795270;height:292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CrzlwwAA&#10;ANwAAAAPAAAAZHJzL2Rvd25yZXYueG1sRE9Na8JAEL0X/A/LCL3VjS1Yja4ioiAUpDEePI7ZMVnM&#10;zqbZVdN/7xYK3ubxPme26GwtbtR641jBcJCAIC6cNlwqOOSbtzEIH5A11o5JwS95WMx7LzNMtbtz&#10;Rrd9KEUMYZ+igiqEJpXSFxVZ9APXEEfu7FqLIcK2lLrFewy3tXxPkpG0aDg2VNjQqqLisr9aBcsj&#10;Z2vzszt9Z+fM5Pkk4a/RR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CrzlwwAAANwAAAAPAAAAAAAAAAAAAAAAAJcCAABkcnMvZG93&#10;bnJldi54bWxQSwUGAAAAAAQABAD1AAAAhwMAAAAA&#10;" filled="f" stroked="f">
                  <v:textbox inset="0,0,0,0">
                    <w:txbxContent/>
                  </v:textbox>
                </v:shape>
                <w10:wrap type="through" anchorx="page" anchory="page"/>
              </v:group>
            </w:pict>
          </mc:Fallback>
        </mc:AlternateContent>
      </w:r>
      <w:r w:rsidR="00566812">
        <w:rPr>
          <w:noProof/>
        </w:rPr>
        <mc:AlternateContent>
          <mc:Choice Requires="wps">
            <w:drawing>
              <wp:anchor distT="0" distB="0" distL="114300" distR="114300" simplePos="0" relativeHeight="251658332" behindDoc="0" locked="0" layoutInCell="1" allowOverlap="1" wp14:anchorId="4B6E073E" wp14:editId="40A14165">
                <wp:simplePos x="0" y="0"/>
                <wp:positionH relativeFrom="page">
                  <wp:posOffset>448310</wp:posOffset>
                </wp:positionH>
                <wp:positionV relativeFrom="page">
                  <wp:posOffset>1272540</wp:posOffset>
                </wp:positionV>
                <wp:extent cx="3776345" cy="320040"/>
                <wp:effectExtent l="0" t="0" r="0" b="10160"/>
                <wp:wrapTight wrapText="bothSides">
                  <wp:wrapPolygon edited="0">
                    <wp:start x="145" y="0"/>
                    <wp:lineTo x="145" y="20571"/>
                    <wp:lineTo x="21357" y="20571"/>
                    <wp:lineTo x="21357" y="0"/>
                    <wp:lineTo x="145" y="0"/>
                  </wp:wrapPolygon>
                </wp:wrapTight>
                <wp:docPr id="5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2275E81" w14:textId="46069338" w:rsidR="00F0303F" w:rsidRPr="00CA47DA" w:rsidRDefault="00F0303F" w:rsidP="00045E20">
                            <w:pPr>
                              <w:pStyle w:val="Heading2"/>
                            </w:pPr>
                            <w:r>
                              <w:t>Language Arts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112" type="#_x0000_t202" style="position:absolute;margin-left:35.3pt;margin-top:100.2pt;width:297.35pt;height:25.2pt;z-index:2516583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" filled="f" stroked="f">
                <v:textbox inset=",0,,0">
                  <w:txbxContent>
                    <w:p w14:paraId="22275E81" w14:textId="46069338" w:rsidR="00F0303F" w:rsidRPr="00CA47DA" w:rsidRDefault="00F0303F" w:rsidP="00045E20">
                      <w:pPr>
                        <w:pStyle w:val="Heading2"/>
                      </w:pPr>
                      <w:r>
                        <w:t>Language Arts</w:t>
                      </w:r>
                    </w:p>
                  </w:txbxContent>
                </v:textbox>
                <w10:wrap type="tight" anchorx="page" anchory="page"/>
              </v:shape>
            </w:pict>
          </mc:Fallback>
        </mc:AlternateContent>
      </w:r>
      <w:r w:rsidR="00566812">
        <w:rPr>
          <w:noProof/>
        </w:rPr>
        <mc:AlternateContent>
          <mc:Choice Requires="wps">
            <w:drawing>
              <wp:anchor distT="0" distB="0" distL="114300" distR="114300" simplePos="0" relativeHeight="251658331" behindDoc="0" locked="0" layoutInCell="1" allowOverlap="1" wp14:anchorId="33944123" wp14:editId="0556A61F">
                <wp:simplePos x="0" y="0"/>
                <wp:positionH relativeFrom="page">
                  <wp:posOffset>457200</wp:posOffset>
                </wp:positionH>
                <wp:positionV relativeFrom="page">
                  <wp:posOffset>749300</wp:posOffset>
                </wp:positionV>
                <wp:extent cx="3776345" cy="381000"/>
                <wp:effectExtent l="0" t="0" r="0" b="0"/>
                <wp:wrapTight wrapText="bothSides">
                  <wp:wrapPolygon edited="0">
                    <wp:start x="145" y="0"/>
                    <wp:lineTo x="145" y="20160"/>
                    <wp:lineTo x="21357" y="20160"/>
                    <wp:lineTo x="21357" y="0"/>
                    <wp:lineTo x="145" y="0"/>
                  </wp:wrapPolygon>
                </wp:wrapTight>
                <wp:docPr id="5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E569FD4" w14:textId="6740E94B" w:rsidR="00F0303F" w:rsidRPr="009B0516" w:rsidRDefault="00F0303F" w:rsidP="00045E20">
                            <w:pPr>
                              <w:pStyle w:val="Heading1"/>
                            </w:pPr>
                            <w:r>
                              <w:t>Content Connections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13" type="#_x0000_t202" style="position:absolute;margin-left:36pt;margin-top:59pt;width:297.35pt;height:30pt;z-index:2516583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" filled="f" stroked="f">
                <v:textbox inset=",0,,0">
                  <w:txbxContent>
                    <w:p w14:paraId="1E569FD4" w14:textId="6740E94B" w:rsidR="00F0303F" w:rsidRPr="009B0516" w:rsidRDefault="00F0303F" w:rsidP="00045E20">
                      <w:pPr>
                        <w:pStyle w:val="Heading1"/>
                      </w:pPr>
                      <w:r>
                        <w:t>Content Connections</w:t>
                      </w:r>
                    </w:p>
                  </w:txbxContent>
                </v:textbox>
                <w10:wrap type="tight" anchorx="page" anchory="page"/>
              </v:shape>
            </w:pict>
          </mc:Fallback>
        </mc:AlternateContent>
      </w:r>
      <w:r w:rsidR="004F0834">
        <w:rPr>
          <w:noProof/>
        </w:rPr>
        <w:drawing>
          <wp:anchor distT="0" distB="0" distL="114300" distR="114300" simplePos="0" relativeHeight="251672715" behindDoc="0" locked="0" layoutInCell="1" allowOverlap="1" wp14:anchorId="1C8B69BC" wp14:editId="682FB259">
            <wp:simplePos x="0" y="0"/>
            <wp:positionH relativeFrom="page">
              <wp:posOffset>4870450</wp:posOffset>
            </wp:positionH>
            <wp:positionV relativeFrom="page">
              <wp:posOffset>5257800</wp:posOffset>
            </wp:positionV>
            <wp:extent cx="1948815" cy="2171700"/>
            <wp:effectExtent l="0" t="0" r="6985" b="12700"/>
            <wp:wrapThrough wrapText="bothSides">
              <wp:wrapPolygon edited="0">
                <wp:start x="0" y="0"/>
                <wp:lineTo x="0" y="21474"/>
                <wp:lineTo x="21396" y="21474"/>
                <wp:lineTo x="21396" y="0"/>
                <wp:lineTo x="0" y="0"/>
              </wp:wrapPolygon>
            </wp:wrapThrough>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b8b80bd171bbf4b34f231ea664a36b.jpg"/>
                    <pic:cNvPicPr/>
                  </pic:nvPicPr>
                  <pic:blipFill>
                    <a:blip r:embed="rId27">
                      <a:extLst>
                        <a:ext uri="{28A0092B-C50C-407E-A947-70E740481C1C}">
                          <a14:useLocalDpi xmlns:a14="http://schemas.microsoft.com/office/drawing/2010/main" val="0"/>
                        </a:ext>
                      </a:extLst>
                    </a:blip>
                    <a:stretch>
                      <a:fillRect/>
                    </a:stretch>
                  </pic:blipFill>
                  <pic:spPr>
                    <a:xfrm>
                      <a:off x="0" y="0"/>
                      <a:ext cx="1948815" cy="2171700"/>
                    </a:xfrm>
                    <a:prstGeom prst="rect">
                      <a:avLst/>
                    </a:prstGeom>
                  </pic:spPr>
                </pic:pic>
              </a:graphicData>
            </a:graphic>
            <wp14:sizeRelH relativeFrom="margin">
              <wp14:pctWidth>0</wp14:pctWidth>
            </wp14:sizeRelH>
            <wp14:sizeRelV relativeFrom="margin">
              <wp14:pctHeight>0</wp14:pctHeight>
            </wp14:sizeRelV>
          </wp:anchor>
        </w:drawing>
      </w:r>
      <w:r w:rsidR="004F0834">
        <w:rPr>
          <w:noProof/>
        </w:rPr>
        <w:drawing>
          <wp:anchor distT="0" distB="0" distL="114300" distR="114300" simplePos="0" relativeHeight="251674763" behindDoc="0" locked="0" layoutInCell="1" allowOverlap="1" wp14:anchorId="1CB7A2CF" wp14:editId="08D9FE4A">
            <wp:simplePos x="0" y="0"/>
            <wp:positionH relativeFrom="page">
              <wp:posOffset>1569085</wp:posOffset>
            </wp:positionH>
            <wp:positionV relativeFrom="page">
              <wp:posOffset>7781290</wp:posOffset>
            </wp:positionV>
            <wp:extent cx="1199515" cy="1783080"/>
            <wp:effectExtent l="228600" t="127000" r="222885" b="147320"/>
            <wp:wrapThrough wrapText="bothSides">
              <wp:wrapPolygon edited="0">
                <wp:start x="19340" y="-420"/>
                <wp:lineTo x="1252" y="-3749"/>
                <wp:lineTo x="-2610" y="5748"/>
                <wp:lineTo x="-845" y="6073"/>
                <wp:lineTo x="-2777" y="10821"/>
                <wp:lineTo x="-1012" y="11146"/>
                <wp:lineTo x="-2943" y="15895"/>
                <wp:lineTo x="-1178" y="16219"/>
                <wp:lineTo x="-2506" y="19484"/>
                <wp:lineTo x="-904" y="21374"/>
                <wp:lineTo x="2184" y="21942"/>
                <wp:lineTo x="2746" y="21727"/>
                <wp:lineTo x="21762" y="20442"/>
                <wp:lineTo x="22370" y="15450"/>
                <wp:lineTo x="22096" y="10295"/>
                <wp:lineTo x="22429" y="148"/>
                <wp:lineTo x="19340" y="-420"/>
              </wp:wrapPolygon>
            </wp:wrapThrough>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riting2.jpg"/>
                    <pic:cNvPicPr/>
                  </pic:nvPicPr>
                  <pic:blipFill>
                    <a:blip r:embed="rId28">
                      <a:extLst>
                        <a:ext uri="{28A0092B-C50C-407E-A947-70E740481C1C}">
                          <a14:useLocalDpi xmlns:a14="http://schemas.microsoft.com/office/drawing/2010/main" val="0"/>
                        </a:ext>
                      </a:extLst>
                    </a:blip>
                    <a:stretch>
                      <a:fillRect/>
                    </a:stretch>
                  </pic:blipFill>
                  <pic:spPr>
                    <a:xfrm rot="20681917">
                      <a:off x="0" y="0"/>
                      <a:ext cx="1199515" cy="1783080"/>
                    </a:xfrm>
                    <a:prstGeom prst="rect">
                      <a:avLst/>
                    </a:prstGeom>
                  </pic:spPr>
                </pic:pic>
              </a:graphicData>
            </a:graphic>
            <wp14:sizeRelH relativeFrom="margin">
              <wp14:pctWidth>0</wp14:pctWidth>
            </wp14:sizeRelH>
            <wp14:sizeRelV relativeFrom="margin">
              <wp14:pctHeight>0</wp14:pctHeight>
            </wp14:sizeRelV>
          </wp:anchor>
        </w:drawing>
      </w:r>
      <w:r w:rsidR="004F0834">
        <w:rPr>
          <w:noProof/>
        </w:rPr>
        <mc:AlternateContent>
          <mc:Choice Requires="wps">
            <w:drawing>
              <wp:anchor distT="0" distB="0" distL="114300" distR="114300" simplePos="0" relativeHeight="251658339" behindDoc="0" locked="0" layoutInCell="0" allowOverlap="1" wp14:anchorId="2F3B7376" wp14:editId="2DFD1D53">
                <wp:simplePos x="0" y="0"/>
                <wp:positionH relativeFrom="page">
                  <wp:posOffset>3550920</wp:posOffset>
                </wp:positionH>
                <wp:positionV relativeFrom="page">
                  <wp:posOffset>7978140</wp:posOffset>
                </wp:positionV>
                <wp:extent cx="3855720" cy="1714500"/>
                <wp:effectExtent l="0" t="0" r="0" b="12700"/>
                <wp:wrapTight wrapText="bothSides">
                  <wp:wrapPolygon edited="0">
                    <wp:start x="142" y="0"/>
                    <wp:lineTo x="142" y="21440"/>
                    <wp:lineTo x="21344" y="21440"/>
                    <wp:lineTo x="21344" y="0"/>
                    <wp:lineTo x="142" y="0"/>
                  </wp:wrapPolygon>
                </wp:wrapTight>
                <wp:docPr id="5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72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ACD0875" w14:textId="318AB06D" w:rsidR="00F0303F" w:rsidRDefault="00F0303F" w:rsidP="00045E20">
                            <w:pPr>
                              <w:pStyle w:val="BodyText"/>
                            </w:pPr>
                            <w:r>
                              <w:t>Students need to reflect on their learning in order to show what they know and to be able to articulate what they learned.  A great way to do that is with written reflection.</w:t>
                            </w:r>
                          </w:p>
                          <w:p w14:paraId="417145AC" w14:textId="26CD3B24" w:rsidR="00F0303F" w:rsidRPr="00CA47DA" w:rsidRDefault="00F0303F" w:rsidP="00045E20">
                            <w:pPr>
                              <w:pStyle w:val="BodyText"/>
                            </w:pPr>
                            <w:r>
                              <w:t xml:space="preserve">Foundations Curriculum:  On pages 79 – 82 students can use the DLIQ format to interact with new Social Studies concepts.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14" type="#_x0000_t202" style="position:absolute;margin-left:279.6pt;margin-top:628.2pt;width:303.6pt;height:135pt;z-index:2516583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" mv:complextextbox="1" o:allowincell="f" filled="f" stroked="f">
                <v:textbox inset=",0,,0">
                  <w:txbxContent>
                    <w:p w14:paraId="0ACD0875" w14:textId="318AB06D" w:rsidR="00F0303F" w:rsidRDefault="00F0303F" w:rsidP="00045E20">
                      <w:pPr>
                        <w:pStyle w:val="BodyText"/>
                      </w:pPr>
                      <w:r>
                        <w:t>Students need to reflect on their learning in order to show what they know and to be able to articulate what they learned.  A great way to do that is with written reflection.</w:t>
                      </w:r>
                    </w:p>
                    <w:p w14:paraId="417145AC" w14:textId="26CD3B24" w:rsidR="00F0303F" w:rsidRPr="00CA47DA" w:rsidRDefault="00F0303F" w:rsidP="00045E20">
                      <w:pPr>
                        <w:pStyle w:val="BodyText"/>
                      </w:pPr>
                      <w:r>
                        <w:t xml:space="preserve">Foundations Curriculum:  On pages 79 – 82 students can use the DLIQ format to interact with new Social Studies concepts.  </w:t>
                      </w:r>
                    </w:p>
                  </w:txbxContent>
                </v:textbox>
                <w10:wrap type="tight" anchorx="page" anchory="page"/>
              </v:shape>
            </w:pict>
          </mc:Fallback>
        </mc:AlternateContent>
      </w:r>
      <w:r w:rsidR="004F0834">
        <w:rPr>
          <w:noProof/>
        </w:rPr>
        <mc:AlternateContent>
          <mc:Choice Requires="wps">
            <w:drawing>
              <wp:anchor distT="0" distB="0" distL="114300" distR="114300" simplePos="0" relativeHeight="251658335" behindDoc="0" locked="0" layoutInCell="0" allowOverlap="1" wp14:anchorId="78487ADD" wp14:editId="625AB4B8">
                <wp:simplePos x="0" y="0"/>
                <wp:positionH relativeFrom="page">
                  <wp:posOffset>3463925</wp:posOffset>
                </wp:positionH>
                <wp:positionV relativeFrom="page">
                  <wp:posOffset>3436620</wp:posOffset>
                </wp:positionV>
                <wp:extent cx="3855720" cy="1821180"/>
                <wp:effectExtent l="0" t="0" r="0" b="7620"/>
                <wp:wrapTight wrapText="bothSides">
                  <wp:wrapPolygon edited="0">
                    <wp:start x="142" y="0"/>
                    <wp:lineTo x="142" y="21389"/>
                    <wp:lineTo x="21344" y="21389"/>
                    <wp:lineTo x="21344" y="0"/>
                    <wp:lineTo x="142" y="0"/>
                  </wp:wrapPolygon>
                </wp:wrapTight>
                <wp:docPr id="5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720" cy="182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BA89D67" w14:textId="51C8AECF" w:rsidR="00F0303F" w:rsidRPr="00CA47DA" w:rsidRDefault="00F0303F" w:rsidP="00045E20">
                            <w:pPr>
                              <w:pStyle w:val="BodyText"/>
                            </w:pPr>
                            <w:r>
                              <w:t>Have you developed a process for working in collaborative learning groups?  Collaborative learning increases a student’s ability to explain their learning and to interact with material.  By using the 5E Model of instruction with collaborative groups students are increasing their ownership of the material.  Foundations Curriculum - Look at pages 119 – 125 for more ideas!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115" type="#_x0000_t202" style="position:absolute;margin-left:272.75pt;margin-top:270.6pt;width:303.6pt;height:143.4pt;z-index:2516583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" mv:complextextbox="1" o:allowincell="f" filled="f" stroked="f">
                <v:textbox inset=",0,,0">
                  <w:txbxContent>
                    <w:p w14:paraId="5BA89D67" w14:textId="51C8AECF" w:rsidR="00F0303F" w:rsidRPr="00CA47DA" w:rsidRDefault="00F0303F" w:rsidP="00045E20">
                      <w:pPr>
                        <w:pStyle w:val="BodyText"/>
                      </w:pPr>
                      <w:r>
                        <w:t>Have you developed a process for working in collaborative learning groups?  Collaborative learning increases a student’s ability to explain their learning and to interact with material.  By using the 5E Model of instruction with collaborative groups students are increasing their ownership of the material.  Foundations Curriculum - Look at pages 119 – 125 for more ideas!</w:t>
                      </w:r>
                    </w:p>
                  </w:txbxContent>
                </v:textbox>
                <w10:wrap type="tight" anchorx="page" anchory="page"/>
              </v:shape>
            </w:pict>
          </mc:Fallback>
        </mc:AlternateContent>
      </w:r>
      <w:r w:rsidR="004F0834">
        <w:rPr>
          <w:noProof/>
        </w:rPr>
        <mc:AlternateContent>
          <mc:Choice Requires="wps">
            <w:drawing>
              <wp:anchor distT="0" distB="0" distL="114300" distR="114300" simplePos="0" relativeHeight="251658334" behindDoc="0" locked="0" layoutInCell="1" allowOverlap="1" wp14:anchorId="1BEF319F" wp14:editId="4CD3E031">
                <wp:simplePos x="0" y="0"/>
                <wp:positionH relativeFrom="page">
                  <wp:posOffset>3432810</wp:posOffset>
                </wp:positionH>
                <wp:positionV relativeFrom="page">
                  <wp:posOffset>3116580</wp:posOffset>
                </wp:positionV>
                <wp:extent cx="3776345" cy="320040"/>
                <wp:effectExtent l="0" t="0" r="0" b="10160"/>
                <wp:wrapTight wrapText="bothSides">
                  <wp:wrapPolygon edited="0">
                    <wp:start x="145" y="0"/>
                    <wp:lineTo x="145" y="20571"/>
                    <wp:lineTo x="21357" y="20571"/>
                    <wp:lineTo x="21357" y="0"/>
                    <wp:lineTo x="145" y="0"/>
                  </wp:wrapPolygon>
                </wp:wrapTight>
                <wp:docPr id="5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8585069" w14:textId="1C8E224D" w:rsidR="00F0303F" w:rsidRPr="00CA47DA" w:rsidRDefault="00F0303F" w:rsidP="00045E20">
                            <w:pPr>
                              <w:pStyle w:val="Heading2"/>
                            </w:pPr>
                            <w:r>
                              <w:t>Science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116" type="#_x0000_t202" style="position:absolute;margin-left:270.3pt;margin-top:245.4pt;width:297.35pt;height:25.2pt;z-index:2516583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" filled="f" stroked="f">
                <v:textbox inset=",0,,0">
                  <w:txbxContent>
                    <w:p w14:paraId="58585069" w14:textId="1C8E224D" w:rsidR="00F0303F" w:rsidRPr="00CA47DA" w:rsidRDefault="00F0303F" w:rsidP="00045E20">
                      <w:pPr>
                        <w:pStyle w:val="Heading2"/>
                      </w:pPr>
                      <w:r>
                        <w:t>Science</w:t>
                      </w:r>
                    </w:p>
                  </w:txbxContent>
                </v:textbox>
                <w10:wrap type="tight" anchorx="page" anchory="page"/>
              </v:shape>
            </w:pict>
          </mc:Fallback>
        </mc:AlternateContent>
      </w:r>
      <w:r w:rsidR="000B71D1">
        <w:rPr>
          <w:noProof/>
        </w:rPr>
        <mc:AlternateContent>
          <mc:Choice Requires="wps">
            <w:drawing>
              <wp:anchor distT="0" distB="0" distL="114300" distR="114300" simplePos="0" relativeHeight="251658338" behindDoc="0" locked="0" layoutInCell="1" allowOverlap="1" wp14:anchorId="364665C4" wp14:editId="71AB1B7E">
                <wp:simplePos x="0" y="0"/>
                <wp:positionH relativeFrom="page">
                  <wp:posOffset>3556000</wp:posOffset>
                </wp:positionH>
                <wp:positionV relativeFrom="page">
                  <wp:posOffset>7658100</wp:posOffset>
                </wp:positionV>
                <wp:extent cx="3776345" cy="320040"/>
                <wp:effectExtent l="0" t="0" r="0" b="10160"/>
                <wp:wrapTight wrapText="bothSides">
                  <wp:wrapPolygon edited="0">
                    <wp:start x="145" y="0"/>
                    <wp:lineTo x="145" y="20571"/>
                    <wp:lineTo x="21357" y="20571"/>
                    <wp:lineTo x="21357" y="0"/>
                    <wp:lineTo x="145" y="0"/>
                  </wp:wrapPolygon>
                </wp:wrapTight>
                <wp:docPr id="5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AAE003E" w14:textId="70BB0D10" w:rsidR="00F0303F" w:rsidRPr="00CA47DA" w:rsidRDefault="00F0303F" w:rsidP="00045E20">
                            <w:pPr>
                              <w:pStyle w:val="Heading2"/>
                            </w:pPr>
                            <w:r>
                              <w:t>Social Studies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17" type="#_x0000_t202" style="position:absolute;margin-left:280pt;margin-top:603pt;width:297.35pt;height:25.2pt;z-index:2516583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" filled="f" stroked="f">
                <v:textbox inset=",0,,0">
                  <w:txbxContent>
                    <w:p w14:paraId="7AAE003E" w14:textId="70BB0D10" w:rsidR="00F0303F" w:rsidRPr="00CA47DA" w:rsidRDefault="00F0303F" w:rsidP="00045E20">
                      <w:pPr>
                        <w:pStyle w:val="Heading2"/>
                      </w:pPr>
                      <w:r>
                        <w:t>Social Studies</w:t>
                      </w:r>
                    </w:p>
                  </w:txbxContent>
                </v:textbox>
                <w10:wrap type="tight" anchorx="page" anchory="page"/>
              </v:shape>
            </w:pict>
          </mc:Fallback>
        </mc:AlternateContent>
      </w:r>
      <w:r w:rsidR="00475308">
        <w:rPr>
          <w:noProof/>
        </w:rPr>
        <w:drawing>
          <wp:anchor distT="0" distB="0" distL="114300" distR="114300" simplePos="0" relativeHeight="251671691" behindDoc="0" locked="0" layoutInCell="1" allowOverlap="1" wp14:anchorId="29986BC1" wp14:editId="0FFACFD0">
            <wp:simplePos x="0" y="0"/>
            <wp:positionH relativeFrom="page">
              <wp:posOffset>723265</wp:posOffset>
            </wp:positionH>
            <wp:positionV relativeFrom="page">
              <wp:posOffset>3326130</wp:posOffset>
            </wp:positionV>
            <wp:extent cx="2472055" cy="1851660"/>
            <wp:effectExtent l="0" t="0" r="0" b="2540"/>
            <wp:wrapThrough wrapText="bothSides">
              <wp:wrapPolygon edited="0">
                <wp:start x="0" y="0"/>
                <wp:lineTo x="0" y="21333"/>
                <wp:lineTo x="21306" y="21333"/>
                <wp:lineTo x="21306" y="0"/>
                <wp:lineTo x="0" y="0"/>
              </wp:wrapPolygon>
            </wp:wrapThrough>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2.jpeg"/>
                    <pic:cNvPicPr/>
                  </pic:nvPicPr>
                  <pic:blipFill>
                    <a:blip r:embed="rId29">
                      <a:extLst>
                        <a:ext uri="{28A0092B-C50C-407E-A947-70E740481C1C}">
                          <a14:useLocalDpi xmlns:a14="http://schemas.microsoft.com/office/drawing/2010/main" val="0"/>
                        </a:ext>
                      </a:extLst>
                    </a:blip>
                    <a:stretch>
                      <a:fillRect/>
                    </a:stretch>
                  </pic:blipFill>
                  <pic:spPr>
                    <a:xfrm>
                      <a:off x="0" y="0"/>
                      <a:ext cx="2472055" cy="1851660"/>
                    </a:xfrm>
                    <a:prstGeom prst="rect">
                      <a:avLst/>
                    </a:prstGeom>
                  </pic:spPr>
                </pic:pic>
              </a:graphicData>
            </a:graphic>
            <wp14:sizeRelH relativeFrom="margin">
              <wp14:pctWidth>0</wp14:pctWidth>
            </wp14:sizeRelH>
            <wp14:sizeRelV relativeFrom="margin">
              <wp14:pctHeight>0</wp14:pctHeight>
            </wp14:sizeRelV>
          </wp:anchor>
        </w:drawing>
      </w:r>
      <w:r w:rsidR="004F2B9A">
        <w:rPr>
          <w:noProof/>
        </w:rPr>
        <mc:AlternateContent>
          <mc:Choice Requires="wps">
            <w:drawing>
              <wp:anchor distT="0" distB="0" distL="114300" distR="114300" simplePos="0" relativeHeight="251658337" behindDoc="0" locked="0" layoutInCell="0" allowOverlap="1" wp14:anchorId="430C6F8C" wp14:editId="559225BE">
                <wp:simplePos x="0" y="0"/>
                <wp:positionH relativeFrom="page">
                  <wp:posOffset>452120</wp:posOffset>
                </wp:positionH>
                <wp:positionV relativeFrom="page">
                  <wp:posOffset>5685155</wp:posOffset>
                </wp:positionV>
                <wp:extent cx="4131945" cy="1972945"/>
                <wp:effectExtent l="0" t="0" r="0" b="8255"/>
                <wp:wrapTight wrapText="bothSides">
                  <wp:wrapPolygon edited="0">
                    <wp:start x="133" y="0"/>
                    <wp:lineTo x="133" y="21412"/>
                    <wp:lineTo x="21378" y="21412"/>
                    <wp:lineTo x="21378" y="0"/>
                    <wp:lineTo x="133" y="0"/>
                  </wp:wrapPolygon>
                </wp:wrapTight>
                <wp:docPr id="55"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945" cy="197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4AACA88" w14:textId="212B8319" w:rsidR="00F0303F" w:rsidRDefault="00F0303F" w:rsidP="00045E20">
                            <w:pPr>
                              <w:pStyle w:val="BodyText"/>
                            </w:pPr>
                            <w:r>
                              <w:t>There are great PD opportunities in math in the next few months.  Hot Talks and Cool Moves focuses on higher-order thinking skills.  Students need to think bigger and question more to increase their success.</w:t>
                            </w:r>
                          </w:p>
                          <w:p w14:paraId="326AB7CA" w14:textId="251A2A2D" w:rsidR="00F0303F" w:rsidRPr="00CA47DA" w:rsidRDefault="00F0303F" w:rsidP="00045E20">
                            <w:pPr>
                              <w:pStyle w:val="BodyText"/>
                            </w:pPr>
                            <w:r>
                              <w:t>Let’s increase rigor with inquiry!  Foundations Curriculum:  Pages 95 – 98 is a great lesson to get students comfortable with the verbs associated with high-level thinking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118" type="#_x0000_t202" style="position:absolute;margin-left:35.6pt;margin-top:447.65pt;width:325.35pt;height:155.35pt;z-index:2516583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" mv:complextextbox="1" o:allowincell="f" filled="f" stroked="f">
                <v:textbox inset=",0,,0">
                  <w:txbxContent>
                    <w:p w14:paraId="44AACA88" w14:textId="212B8319" w:rsidR="00F0303F" w:rsidRDefault="00F0303F" w:rsidP="00045E20">
                      <w:pPr>
                        <w:pStyle w:val="BodyText"/>
                      </w:pPr>
                      <w:r>
                        <w:t>There are great PD opportunities in math in the next few months.  Hot Talks and Cool Moves focuses on higher-order thinking skills.  Students need to think bigger and question more to increase their success.</w:t>
                      </w:r>
                    </w:p>
                    <w:p w14:paraId="326AB7CA" w14:textId="251A2A2D" w:rsidR="00F0303F" w:rsidRPr="00CA47DA" w:rsidRDefault="00F0303F" w:rsidP="00045E20">
                      <w:pPr>
                        <w:pStyle w:val="BodyText"/>
                      </w:pPr>
                      <w:r>
                        <w:t>Let’s increase rigor with inquiry!  Foundations Curriculum:  Pages 95 – 98 is a great lesson to get students comfortable with the verbs associated with high-level thinking</w:t>
                      </w:r>
                    </w:p>
                  </w:txbxContent>
                </v:textbox>
                <w10:wrap type="tight" anchorx="page" anchory="page"/>
              </v:shape>
            </w:pict>
          </mc:Fallback>
        </mc:AlternateContent>
      </w:r>
      <w:r w:rsidR="004F2B9A">
        <w:rPr>
          <w:noProof/>
        </w:rPr>
        <mc:AlternateContent>
          <mc:Choice Requires="wps">
            <w:drawing>
              <wp:anchor distT="0" distB="0" distL="114300" distR="114300" simplePos="0" relativeHeight="251658336" behindDoc="0" locked="0" layoutInCell="1" allowOverlap="1" wp14:anchorId="20ED40B3" wp14:editId="070B279E">
                <wp:simplePos x="0" y="0"/>
                <wp:positionH relativeFrom="page">
                  <wp:posOffset>448310</wp:posOffset>
                </wp:positionH>
                <wp:positionV relativeFrom="page">
                  <wp:posOffset>5380355</wp:posOffset>
                </wp:positionV>
                <wp:extent cx="3776345" cy="320040"/>
                <wp:effectExtent l="0" t="0" r="0" b="10160"/>
                <wp:wrapTight wrapText="bothSides">
                  <wp:wrapPolygon edited="0">
                    <wp:start x="145" y="0"/>
                    <wp:lineTo x="145" y="20571"/>
                    <wp:lineTo x="21357" y="20571"/>
                    <wp:lineTo x="21357" y="0"/>
                    <wp:lineTo x="145" y="0"/>
                  </wp:wrapPolygon>
                </wp:wrapTight>
                <wp:docPr id="5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E80F067" w14:textId="4DD5D4C6" w:rsidR="00F0303F" w:rsidRPr="00CA47DA" w:rsidRDefault="00F0303F" w:rsidP="00045E20">
                            <w:pPr>
                              <w:pStyle w:val="Heading2"/>
                            </w:pPr>
                            <w:r>
                              <w:t>Math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119" type="#_x0000_t202" style="position:absolute;margin-left:35.3pt;margin-top:423.65pt;width:297.35pt;height:25.2pt;z-index:2516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" filled="f" stroked="f">
                <v:textbox inset=",0,,0">
                  <w:txbxContent>
                    <w:p w14:paraId="1E80F067" w14:textId="4DD5D4C6" w:rsidR="00F0303F" w:rsidRPr="00CA47DA" w:rsidRDefault="00F0303F" w:rsidP="00045E20">
                      <w:pPr>
                        <w:pStyle w:val="Heading2"/>
                      </w:pPr>
                      <w:r>
                        <w:t>Math</w:t>
                      </w:r>
                    </w:p>
                  </w:txbxContent>
                </v:textbox>
                <w10:wrap type="tight" anchorx="page" anchory="page"/>
              </v:shape>
            </w:pict>
          </mc:Fallback>
        </mc:AlternateContent>
      </w:r>
    </w:p>
    <w:p w14:paraId="42319683" w14:textId="59261369" w:rsidR="00045E20" w:rsidRDefault="005A3070">
      <w:r>
        <w:rPr>
          <w:noProof/>
        </w:rPr>
        <w:lastRenderedPageBreak/>
        <mc:AlternateContent>
          <mc:Choice Requires="wps">
            <w:drawing>
              <wp:anchor distT="0" distB="0" distL="114300" distR="114300" simplePos="0" relativeHeight="251686027" behindDoc="0" locked="0" layoutInCell="1" allowOverlap="1" wp14:anchorId="3149F02B" wp14:editId="51A59FB7">
                <wp:simplePos x="0" y="0"/>
                <wp:positionH relativeFrom="page">
                  <wp:posOffset>4064000</wp:posOffset>
                </wp:positionH>
                <wp:positionV relativeFrom="page">
                  <wp:posOffset>6088380</wp:posOffset>
                </wp:positionV>
                <wp:extent cx="3238500" cy="3540760"/>
                <wp:effectExtent l="0" t="0" r="38100" b="15240"/>
                <wp:wrapTight wrapText="bothSides">
                  <wp:wrapPolygon edited="0">
                    <wp:start x="0" y="0"/>
                    <wp:lineTo x="0" y="21538"/>
                    <wp:lineTo x="21685" y="21538"/>
                    <wp:lineTo x="21685" y="0"/>
                    <wp:lineTo x="0" y="0"/>
                  </wp:wrapPolygon>
                </wp:wrapTight>
                <wp:docPr id="15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3540760"/>
                        </a:xfrm>
                        <a:prstGeom prst="rect">
                          <a:avLst/>
                        </a:prstGeom>
                        <a:ln/>
                        <a:extLst>
                          <a:ext uri="{FAA26D3D-D897-4be2-8F04-BA451C77F1D7}">
                            <ma14:placeholderFlag xmlns:ma14="http://schemas.microsoft.com/office/mac/drawingml/2011/main"/>
                          </a:ext>
                        </a:extLst>
                      </wps:spPr>
                      <wps:style>
                        <a:lnRef idx="2">
                          <a:schemeClr val="accent3"/>
                        </a:lnRef>
                        <a:fillRef idx="1">
                          <a:schemeClr val="lt1"/>
                        </a:fillRef>
                        <a:effectRef idx="0">
                          <a:schemeClr val="accent3"/>
                        </a:effectRef>
                        <a:fontRef idx="minor">
                          <a:schemeClr val="dk1"/>
                        </a:fontRef>
                      </wps:style>
                      <wps:txbx>
                        <w:txbxContent>
                          <w:p w14:paraId="1FC6761B" w14:textId="3B86DDC9" w:rsidR="00F0303F" w:rsidRDefault="00F0303F" w:rsidP="00190C3E">
                            <w:pPr>
                              <w:pStyle w:val="BodyText"/>
                            </w:pPr>
                            <w:r>
                              <w:t xml:space="preserve">Way to go </w:t>
                            </w:r>
                            <w:r w:rsidRPr="006D3081">
                              <w:rPr>
                                <w:b/>
                                <w:sz w:val="32"/>
                                <w:szCs w:val="32"/>
                              </w:rPr>
                              <w:t>Pinellas Central</w:t>
                            </w:r>
                            <w:r>
                              <w:rPr>
                                <w:b/>
                                <w:sz w:val="32"/>
                                <w:szCs w:val="32"/>
                              </w:rPr>
                              <w:t xml:space="preserve"> Elementary</w:t>
                            </w:r>
                            <w:r>
                              <w:t xml:space="preserve">!  A first-year AVID school with evidence of a college going culture </w:t>
                            </w:r>
                            <w:r w:rsidR="005C7B11">
                              <w:t>that is</w:t>
                            </w:r>
                            <w:r>
                              <w:t xml:space="preserve"> </w:t>
                            </w:r>
                            <w:proofErr w:type="spellStart"/>
                            <w:r>
                              <w:t>school</w:t>
                            </w:r>
                            <w:r w:rsidR="005C7B11">
                              <w:t>wide</w:t>
                            </w:r>
                            <w:proofErr w:type="spellEnd"/>
                            <w:r>
                              <w:t xml:space="preserve">.     </w:t>
                            </w:r>
                          </w:p>
                          <w:p w14:paraId="000634CD" w14:textId="43DE6DC4" w:rsidR="005A3070" w:rsidRDefault="005A3070" w:rsidP="00190C3E">
                            <w:pPr>
                              <w:pStyle w:val="BodyText"/>
                            </w:pPr>
                            <w:r>
                              <w:t>The table groups in the classrooms are labeled with college names.  There are signs with every staff member’s collegiate or military pasts on their doors.  Teachers all have college material up in their classrooms.</w:t>
                            </w:r>
                          </w:p>
                          <w:p w14:paraId="3CF555B0" w14:textId="26EE8A9E" w:rsidR="005A3070" w:rsidRDefault="005A3070" w:rsidP="00190C3E">
                            <w:pPr>
                              <w:pStyle w:val="BodyText"/>
                            </w:pPr>
                            <w:r>
                              <w:t xml:space="preserve">What are other great ideas of a college going culture?  Remember </w:t>
                            </w:r>
                            <w:r w:rsidR="005C7B11">
                              <w:t>“</w:t>
                            </w:r>
                            <w:r>
                              <w:t>college going</w:t>
                            </w:r>
                            <w:r w:rsidR="005C7B11">
                              <w:t>”</w:t>
                            </w:r>
                            <w:r>
                              <w:t xml:space="preserve"> can mean high school and middle school</w:t>
                            </w:r>
                            <w:r w:rsidR="005C7B11">
                              <w:t>, or h</w:t>
                            </w:r>
                            <w:r>
                              <w:t>ighli</w:t>
                            </w:r>
                            <w:r w:rsidR="005C7B11">
                              <w:t>ghting careers and the military!!!</w:t>
                            </w:r>
                          </w:p>
                          <w:p w14:paraId="092450DA" w14:textId="79D7670C" w:rsidR="005A3070" w:rsidRPr="00CA47DA" w:rsidRDefault="005A3070" w:rsidP="00190C3E">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20" type="#_x0000_t202" style="position:absolute;margin-left:320pt;margin-top:479.4pt;width:255pt;height:278.8pt;z-index:2516860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" fillcolor="white [3201]" strokecolor="#669 [3206]" strokeweight="2pt">
                <v:textbox inset=",0,,0">
                  <w:txbxContent>
                    <w:p w14:paraId="1FC6761B" w14:textId="3B86DDC9" w:rsidR="00F0303F" w:rsidRDefault="00F0303F" w:rsidP="00190C3E">
                      <w:pPr>
                        <w:pStyle w:val="BodyText"/>
                      </w:pPr>
                      <w:r>
                        <w:t xml:space="preserve">Way to go </w:t>
                      </w:r>
                      <w:r w:rsidRPr="006D3081">
                        <w:rPr>
                          <w:b/>
                          <w:sz w:val="32"/>
                          <w:szCs w:val="32"/>
                        </w:rPr>
                        <w:t>Pinellas Central</w:t>
                      </w:r>
                      <w:r>
                        <w:rPr>
                          <w:b/>
                          <w:sz w:val="32"/>
                          <w:szCs w:val="32"/>
                        </w:rPr>
                        <w:t xml:space="preserve"> Elementary</w:t>
                      </w:r>
                      <w:r>
                        <w:t xml:space="preserve">!  A first-year AVID school with evidence of a college going culture </w:t>
                      </w:r>
                      <w:r w:rsidR="005C7B11">
                        <w:t>that is</w:t>
                      </w:r>
                      <w:r>
                        <w:t xml:space="preserve"> </w:t>
                      </w:r>
                      <w:proofErr w:type="spellStart"/>
                      <w:r>
                        <w:t>school</w:t>
                      </w:r>
                      <w:r w:rsidR="005C7B11">
                        <w:t>wide</w:t>
                      </w:r>
                      <w:proofErr w:type="spellEnd"/>
                      <w:r>
                        <w:t xml:space="preserve">.     </w:t>
                      </w:r>
                    </w:p>
                    <w:p w14:paraId="000634CD" w14:textId="43DE6DC4" w:rsidR="005A3070" w:rsidRDefault="005A3070" w:rsidP="00190C3E">
                      <w:pPr>
                        <w:pStyle w:val="BodyText"/>
                      </w:pPr>
                      <w:r>
                        <w:t>The table groups in the classrooms are labeled with college names.  There are signs with every staff member’s collegiate or military pasts on their doors.  Teachers all have college material up in their classrooms.</w:t>
                      </w:r>
                    </w:p>
                    <w:p w14:paraId="3CF555B0" w14:textId="26EE8A9E" w:rsidR="005A3070" w:rsidRDefault="005A3070" w:rsidP="00190C3E">
                      <w:pPr>
                        <w:pStyle w:val="BodyText"/>
                      </w:pPr>
                      <w:r>
                        <w:t xml:space="preserve">What are other great ideas of a college going culture?  Remember </w:t>
                      </w:r>
                      <w:r w:rsidR="005C7B11">
                        <w:t>“</w:t>
                      </w:r>
                      <w:r>
                        <w:t>college going</w:t>
                      </w:r>
                      <w:r w:rsidR="005C7B11">
                        <w:t>”</w:t>
                      </w:r>
                      <w:r>
                        <w:t xml:space="preserve"> can mean high school and middle school</w:t>
                      </w:r>
                      <w:r w:rsidR="005C7B11">
                        <w:t>, or h</w:t>
                      </w:r>
                      <w:r>
                        <w:t>ighli</w:t>
                      </w:r>
                      <w:r w:rsidR="005C7B11">
                        <w:t>ghting careers and the military!!!</w:t>
                      </w:r>
                    </w:p>
                    <w:p w14:paraId="092450DA" w14:textId="79D7670C" w:rsidR="005A3070" w:rsidRPr="00CA47DA" w:rsidRDefault="005A3070" w:rsidP="00190C3E">
                      <w:pPr>
                        <w:pStyle w:val="BodyText"/>
                      </w:pPr>
                    </w:p>
                  </w:txbxContent>
                </v:textbox>
                <w10:wrap type="tight" anchorx="page" anchory="page"/>
              </v:shape>
            </w:pict>
          </mc:Fallback>
        </mc:AlternateContent>
      </w:r>
      <w:r>
        <w:rPr>
          <w:noProof/>
        </w:rPr>
        <mc:AlternateContent>
          <mc:Choice Requires="wps">
            <w:drawing>
              <wp:anchor distT="0" distB="0" distL="114300" distR="114300" simplePos="0" relativeHeight="251658354" behindDoc="0" locked="0" layoutInCell="1" allowOverlap="1" wp14:anchorId="55A6497E" wp14:editId="529BBDE6">
                <wp:simplePos x="0" y="0"/>
                <wp:positionH relativeFrom="page">
                  <wp:posOffset>374015</wp:posOffset>
                </wp:positionH>
                <wp:positionV relativeFrom="page">
                  <wp:posOffset>6151880</wp:posOffset>
                </wp:positionV>
                <wp:extent cx="3783965" cy="3540760"/>
                <wp:effectExtent l="0" t="0" r="26035" b="15240"/>
                <wp:wrapTight wrapText="bothSides">
                  <wp:wrapPolygon edited="0">
                    <wp:start x="0" y="0"/>
                    <wp:lineTo x="0" y="21538"/>
                    <wp:lineTo x="21604" y="21538"/>
                    <wp:lineTo x="21604" y="0"/>
                    <wp:lineTo x="0" y="0"/>
                  </wp:wrapPolygon>
                </wp:wrapTight>
                <wp:docPr id="3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965" cy="3540760"/>
                        </a:xfrm>
                        <a:prstGeom prst="rect">
                          <a:avLst/>
                        </a:prstGeom>
                        <a:ln/>
                        <a:extLst>
                          <a:ext uri="{FAA26D3D-D897-4be2-8F04-BA451C77F1D7}">
                            <ma14:placeholder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0956B331" w14:textId="2E68D827" w:rsidR="00F0303F" w:rsidRDefault="00F0303F" w:rsidP="00045E20">
                            <w:pPr>
                              <w:pStyle w:val="BodyText"/>
                            </w:pPr>
                            <w:r>
                              <w:t xml:space="preserve">Avidelementaryweekly.org  </w:t>
                            </w:r>
                          </w:p>
                          <w:p w14:paraId="559E8A93" w14:textId="3E371B85" w:rsidR="00F0303F" w:rsidRDefault="00F0303F" w:rsidP="00045E20">
                            <w:pPr>
                              <w:pStyle w:val="BodyText"/>
                            </w:pPr>
                            <w:r>
                              <w:t xml:space="preserve">AVID.org – </w:t>
                            </w:r>
                            <w:proofErr w:type="spellStart"/>
                            <w:r>
                              <w:t>myavid</w:t>
                            </w:r>
                            <w:proofErr w:type="spellEnd"/>
                            <w:r>
                              <w:t xml:space="preserve"> </w:t>
                            </w:r>
                          </w:p>
                          <w:p w14:paraId="6327894B" w14:textId="394C418B" w:rsidR="00F0303F" w:rsidRDefault="00F0303F" w:rsidP="00991369">
                            <w:pPr>
                              <w:pStyle w:val="BodyText"/>
                              <w:spacing w:line="240" w:lineRule="auto"/>
                              <w:ind w:left="720"/>
                            </w:pPr>
                            <w:r>
                              <w:t xml:space="preserve">Community tab – </w:t>
                            </w:r>
                            <w:proofErr w:type="spellStart"/>
                            <w:r>
                              <w:t>Filesharing</w:t>
                            </w:r>
                            <w:proofErr w:type="spellEnd"/>
                            <w:r>
                              <w:t xml:space="preserve"> – Elementary</w:t>
                            </w:r>
                          </w:p>
                          <w:p w14:paraId="5EE532FC" w14:textId="73581507" w:rsidR="00F0303F" w:rsidRDefault="00F0303F" w:rsidP="00991369">
                            <w:pPr>
                              <w:pStyle w:val="BodyText"/>
                              <w:spacing w:line="240" w:lineRule="auto"/>
                              <w:ind w:left="720"/>
                            </w:pPr>
                            <w:r>
                              <w:t>In the elementary section there are links to family workshops and implementation resources.</w:t>
                            </w:r>
                          </w:p>
                          <w:p w14:paraId="152BB4F1" w14:textId="7AE21454" w:rsidR="00F0303F" w:rsidRDefault="00F0303F" w:rsidP="00190C3E">
                            <w:pPr>
                              <w:pStyle w:val="BodyText"/>
                            </w:pPr>
                            <w:r>
                              <w:t xml:space="preserve">AVID.org – </w:t>
                            </w:r>
                            <w:proofErr w:type="spellStart"/>
                            <w:r>
                              <w:t>myavid</w:t>
                            </w:r>
                            <w:proofErr w:type="spellEnd"/>
                          </w:p>
                          <w:p w14:paraId="48C93DB8" w14:textId="0577A783" w:rsidR="00F0303F" w:rsidRDefault="00F0303F" w:rsidP="00991369">
                            <w:pPr>
                              <w:pStyle w:val="BodyText"/>
                              <w:spacing w:line="240" w:lineRule="auto"/>
                            </w:pPr>
                            <w:r>
                              <w:tab/>
                              <w:t>Ce</w:t>
                            </w:r>
                            <w:r w:rsidR="005C7B11">
                              <w:t>rtification T</w:t>
                            </w:r>
                            <w:r>
                              <w:t>a</w:t>
                            </w:r>
                            <w:bookmarkStart w:id="0" w:name="_GoBack"/>
                            <w:bookmarkEnd w:id="0"/>
                            <w:r>
                              <w:t>b and Data Entry Tab</w:t>
                            </w:r>
                          </w:p>
                          <w:p w14:paraId="10F1EB87" w14:textId="1B8DA0F6" w:rsidR="00F0303F" w:rsidRDefault="00F0303F" w:rsidP="00991369">
                            <w:pPr>
                              <w:pStyle w:val="BodyText"/>
                              <w:spacing w:line="240" w:lineRule="auto"/>
                              <w:ind w:left="720"/>
                            </w:pPr>
                            <w:r>
                              <w:t>Review your data from last year and see areas of strength and growth</w:t>
                            </w:r>
                          </w:p>
                          <w:p w14:paraId="5BAC9D29" w14:textId="43C854F2" w:rsidR="00F0303F" w:rsidRDefault="002F29E5" w:rsidP="00991369">
                            <w:pPr>
                              <w:pStyle w:val="BodyText"/>
                              <w:spacing w:line="240" w:lineRule="auto"/>
                            </w:pPr>
                            <w:hyperlink r:id="rId30" w:history="1">
                              <w:r w:rsidR="00F0303F" w:rsidRPr="00F172A9">
                                <w:rPr>
                                  <w:rStyle w:val="Hyperlink"/>
                                </w:rPr>
                                <w:t>http://www.pinterest.com/avid4college/</w:t>
                              </w:r>
                            </w:hyperlink>
                          </w:p>
                          <w:p w14:paraId="29D80CC6" w14:textId="13AAE6D0" w:rsidR="00F0303F" w:rsidRDefault="002F29E5" w:rsidP="00991369">
                            <w:pPr>
                              <w:pStyle w:val="BodyText"/>
                              <w:spacing w:line="240" w:lineRule="auto"/>
                            </w:pPr>
                            <w:hyperlink r:id="rId31" w:history="1">
                              <w:r w:rsidR="00F0303F" w:rsidRPr="00F172A9">
                                <w:rPr>
                                  <w:rStyle w:val="Hyperlink"/>
                                </w:rPr>
                                <w:t>https://www.youtube.com/user/AVIDaboutAVID</w:t>
                              </w:r>
                            </w:hyperlink>
                          </w:p>
                          <w:p w14:paraId="1FA4932D" w14:textId="78269635" w:rsidR="00F0303F" w:rsidRPr="00CA47DA" w:rsidRDefault="00F0303F" w:rsidP="00991369">
                            <w:pPr>
                              <w:pStyle w:val="BodyText"/>
                              <w:spacing w:line="240" w:lineRule="auto"/>
                            </w:pPr>
                            <w:r w:rsidRPr="00991369">
                              <w:t>https://www.facebook.com/AVIDCenter?ref=br_tf</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1" type="#_x0000_t202" style="position:absolute;margin-left:29.45pt;margin-top:484.4pt;width:297.95pt;height:278.8pt;z-index:2516583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" fillcolor="white [3201]" strokecolor="#330f42 [3205]" strokeweight="2pt">
                <v:textbox inset=",0,,0">
                  <w:txbxContent>
                    <w:p w14:paraId="0956B331" w14:textId="2E68D827" w:rsidR="00F0303F" w:rsidRDefault="00F0303F" w:rsidP="00045E20">
                      <w:pPr>
                        <w:pStyle w:val="BodyText"/>
                      </w:pPr>
                      <w:r>
                        <w:t xml:space="preserve">Avidelementaryweekly.org  </w:t>
                      </w:r>
                    </w:p>
                    <w:p w14:paraId="559E8A93" w14:textId="3E371B85" w:rsidR="00F0303F" w:rsidRDefault="00F0303F" w:rsidP="00045E20">
                      <w:pPr>
                        <w:pStyle w:val="BodyText"/>
                      </w:pPr>
                      <w:r>
                        <w:t xml:space="preserve">AVID.org – </w:t>
                      </w:r>
                      <w:proofErr w:type="spellStart"/>
                      <w:r>
                        <w:t>myavid</w:t>
                      </w:r>
                      <w:proofErr w:type="spellEnd"/>
                      <w:r>
                        <w:t xml:space="preserve"> </w:t>
                      </w:r>
                    </w:p>
                    <w:p w14:paraId="6327894B" w14:textId="394C418B" w:rsidR="00F0303F" w:rsidRDefault="00F0303F" w:rsidP="00991369">
                      <w:pPr>
                        <w:pStyle w:val="BodyText"/>
                        <w:spacing w:line="240" w:lineRule="auto"/>
                        <w:ind w:left="720"/>
                      </w:pPr>
                      <w:r>
                        <w:t xml:space="preserve">Community tab – </w:t>
                      </w:r>
                      <w:proofErr w:type="spellStart"/>
                      <w:r>
                        <w:t>Filesharing</w:t>
                      </w:r>
                      <w:proofErr w:type="spellEnd"/>
                      <w:r>
                        <w:t xml:space="preserve"> – Elementary</w:t>
                      </w:r>
                    </w:p>
                    <w:p w14:paraId="5EE532FC" w14:textId="73581507" w:rsidR="00F0303F" w:rsidRDefault="00F0303F" w:rsidP="00991369">
                      <w:pPr>
                        <w:pStyle w:val="BodyText"/>
                        <w:spacing w:line="240" w:lineRule="auto"/>
                        <w:ind w:left="720"/>
                      </w:pPr>
                      <w:r>
                        <w:t>In the elementary section there are links to family workshops and implementation resources.</w:t>
                      </w:r>
                    </w:p>
                    <w:p w14:paraId="152BB4F1" w14:textId="7AE21454" w:rsidR="00F0303F" w:rsidRDefault="00F0303F" w:rsidP="00190C3E">
                      <w:pPr>
                        <w:pStyle w:val="BodyText"/>
                      </w:pPr>
                      <w:r>
                        <w:t xml:space="preserve">AVID.org – </w:t>
                      </w:r>
                      <w:proofErr w:type="spellStart"/>
                      <w:r>
                        <w:t>myavid</w:t>
                      </w:r>
                      <w:proofErr w:type="spellEnd"/>
                    </w:p>
                    <w:p w14:paraId="48C93DB8" w14:textId="0577A783" w:rsidR="00F0303F" w:rsidRDefault="00F0303F" w:rsidP="00991369">
                      <w:pPr>
                        <w:pStyle w:val="BodyText"/>
                        <w:spacing w:line="240" w:lineRule="auto"/>
                      </w:pPr>
                      <w:r>
                        <w:tab/>
                        <w:t>Ce</w:t>
                      </w:r>
                      <w:r w:rsidR="005C7B11">
                        <w:t>rtification T</w:t>
                      </w:r>
                      <w:r>
                        <w:t>a</w:t>
                      </w:r>
                      <w:bookmarkStart w:id="1" w:name="_GoBack"/>
                      <w:bookmarkEnd w:id="1"/>
                      <w:r>
                        <w:t>b and Data Entry Tab</w:t>
                      </w:r>
                    </w:p>
                    <w:p w14:paraId="10F1EB87" w14:textId="1B8DA0F6" w:rsidR="00F0303F" w:rsidRDefault="00F0303F" w:rsidP="00991369">
                      <w:pPr>
                        <w:pStyle w:val="BodyText"/>
                        <w:spacing w:line="240" w:lineRule="auto"/>
                        <w:ind w:left="720"/>
                      </w:pPr>
                      <w:r>
                        <w:t>Review your data from last year and see areas of strength and growth</w:t>
                      </w:r>
                    </w:p>
                    <w:p w14:paraId="5BAC9D29" w14:textId="43C854F2" w:rsidR="00F0303F" w:rsidRDefault="002F29E5" w:rsidP="00991369">
                      <w:pPr>
                        <w:pStyle w:val="BodyText"/>
                        <w:spacing w:line="240" w:lineRule="auto"/>
                      </w:pPr>
                      <w:hyperlink r:id="rId32" w:history="1">
                        <w:r w:rsidR="00F0303F" w:rsidRPr="00F172A9">
                          <w:rPr>
                            <w:rStyle w:val="Hyperlink"/>
                          </w:rPr>
                          <w:t>http://www.pinterest.com/avid4college/</w:t>
                        </w:r>
                      </w:hyperlink>
                    </w:p>
                    <w:p w14:paraId="29D80CC6" w14:textId="13AAE6D0" w:rsidR="00F0303F" w:rsidRDefault="002F29E5" w:rsidP="00991369">
                      <w:pPr>
                        <w:pStyle w:val="BodyText"/>
                        <w:spacing w:line="240" w:lineRule="auto"/>
                      </w:pPr>
                      <w:hyperlink r:id="rId33" w:history="1">
                        <w:r w:rsidR="00F0303F" w:rsidRPr="00F172A9">
                          <w:rPr>
                            <w:rStyle w:val="Hyperlink"/>
                          </w:rPr>
                          <w:t>https://www.youtube.com/user/AVIDaboutAVID</w:t>
                        </w:r>
                      </w:hyperlink>
                    </w:p>
                    <w:p w14:paraId="1FA4932D" w14:textId="78269635" w:rsidR="00F0303F" w:rsidRPr="00CA47DA" w:rsidRDefault="00F0303F" w:rsidP="00991369">
                      <w:pPr>
                        <w:pStyle w:val="BodyText"/>
                        <w:spacing w:line="240" w:lineRule="auto"/>
                      </w:pPr>
                      <w:r w:rsidRPr="00991369">
                        <w:t>https://www.facebook.com/AVIDCenter?ref=br_tf</w:t>
                      </w:r>
                    </w:p>
                  </w:txbxContent>
                </v:textbox>
                <w10:wrap type="tight" anchorx="page" anchory="page"/>
              </v:shape>
            </w:pict>
          </mc:Fallback>
        </mc:AlternateContent>
      </w:r>
      <w:r>
        <w:rPr>
          <w:noProof/>
        </w:rPr>
        <mc:AlternateContent>
          <mc:Choice Requires="wps">
            <w:drawing>
              <wp:anchor distT="0" distB="0" distL="114300" distR="114300" simplePos="0" relativeHeight="251683979" behindDoc="0" locked="0" layoutInCell="0" allowOverlap="1" wp14:anchorId="27551505" wp14:editId="40FA1F9B">
                <wp:simplePos x="0" y="0"/>
                <wp:positionH relativeFrom="page">
                  <wp:posOffset>5626100</wp:posOffset>
                </wp:positionH>
                <wp:positionV relativeFrom="page">
                  <wp:posOffset>5700395</wp:posOffset>
                </wp:positionV>
                <wp:extent cx="1409700" cy="274320"/>
                <wp:effectExtent l="0" t="0" r="0" b="5080"/>
                <wp:wrapTight wrapText="bothSides">
                  <wp:wrapPolygon edited="0">
                    <wp:start x="389" y="0"/>
                    <wp:lineTo x="389" y="20000"/>
                    <wp:lineTo x="20627" y="20000"/>
                    <wp:lineTo x="20627" y="0"/>
                    <wp:lineTo x="389" y="0"/>
                  </wp:wrapPolygon>
                </wp:wrapTight>
                <wp:docPr id="15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E9266E8" w14:textId="73502333" w:rsidR="00F0303F" w:rsidRPr="00190C3E" w:rsidRDefault="00F0303F" w:rsidP="00190C3E">
                            <w:pPr>
                              <w:pStyle w:val="Mailer"/>
                              <w:rPr>
                                <w:sz w:val="36"/>
                                <w:szCs w:val="36"/>
                              </w:rPr>
                            </w:pPr>
                            <w:r>
                              <w:rPr>
                                <w:sz w:val="36"/>
                                <w:szCs w:val="36"/>
                              </w:rPr>
                              <w:t>Shout Outs</w:t>
                            </w:r>
                            <w:r w:rsidRPr="00190C3E">
                              <w:rPr>
                                <w:sz w:val="36"/>
                                <w:szCs w:val="36"/>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22" type="#_x0000_t202" style="position:absolute;margin-left:443pt;margin-top:448.85pt;width:111pt;height:21.6pt;z-index:2516839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" o:allowincell="f" filled="f" stroked="f">
                <v:textbox inset=",0,,0">
                  <w:txbxContent>
                    <w:p w14:paraId="0E9266E8" w14:textId="73502333" w:rsidR="00F0303F" w:rsidRPr="00190C3E" w:rsidRDefault="00F0303F" w:rsidP="00190C3E">
                      <w:pPr>
                        <w:pStyle w:val="Mailer"/>
                        <w:rPr>
                          <w:sz w:val="36"/>
                          <w:szCs w:val="36"/>
                        </w:rPr>
                      </w:pPr>
                      <w:r>
                        <w:rPr>
                          <w:sz w:val="36"/>
                          <w:szCs w:val="36"/>
                        </w:rPr>
                        <w:t>Shout Outs</w:t>
                      </w:r>
                      <w:r w:rsidRPr="00190C3E">
                        <w:rPr>
                          <w:sz w:val="36"/>
                          <w:szCs w:val="36"/>
                        </w:rPr>
                        <w:t>:</w:t>
                      </w:r>
                    </w:p>
                  </w:txbxContent>
                </v:textbox>
                <w10:wrap type="tight" anchorx="page" anchory="page"/>
              </v:shape>
            </w:pict>
          </mc:Fallback>
        </mc:AlternateContent>
      </w:r>
      <w:r w:rsidR="00C54528">
        <w:rPr>
          <w:noProof/>
        </w:rPr>
        <mc:AlternateContent>
          <mc:Choice Requires="wps">
            <w:drawing>
              <wp:anchor distT="0" distB="0" distL="114300" distR="114300" simplePos="0" relativeHeight="251688075" behindDoc="0" locked="0" layoutInCell="1" allowOverlap="1" wp14:anchorId="12E5B838" wp14:editId="601F7670">
                <wp:simplePos x="0" y="0"/>
                <wp:positionH relativeFrom="page">
                  <wp:posOffset>4521200</wp:posOffset>
                </wp:positionH>
                <wp:positionV relativeFrom="page">
                  <wp:posOffset>736600</wp:posOffset>
                </wp:positionV>
                <wp:extent cx="2070100" cy="1549400"/>
                <wp:effectExtent l="0" t="0" r="0" b="0"/>
                <wp:wrapThrough wrapText="bothSides">
                  <wp:wrapPolygon edited="0">
                    <wp:start x="265" y="0"/>
                    <wp:lineTo x="265" y="21246"/>
                    <wp:lineTo x="20937" y="21246"/>
                    <wp:lineTo x="20937" y="0"/>
                    <wp:lineTo x="265" y="0"/>
                  </wp:wrapPolygon>
                </wp:wrapThrough>
                <wp:docPr id="158" name="Text Box 158"/>
                <wp:cNvGraphicFramePr/>
                <a:graphic xmlns:a="http://schemas.openxmlformats.org/drawingml/2006/main">
                  <a:graphicData uri="http://schemas.microsoft.com/office/word/2010/wordprocessingShape">
                    <wps:wsp>
                      <wps:cNvSpPr txBox="1"/>
                      <wps:spPr>
                        <a:xfrm>
                          <a:off x="0" y="0"/>
                          <a:ext cx="2070100" cy="1549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58AA870" w14:textId="77777777" w:rsidR="00F0303F" w:rsidRDefault="00F0303F" w:rsidP="00C54528">
                            <w:pPr>
                              <w:jc w:val="center"/>
                            </w:pPr>
                            <w:r w:rsidRPr="00C54528">
                              <w:rPr>
                                <w:sz w:val="32"/>
                                <w:szCs w:val="32"/>
                              </w:rPr>
                              <w:t>Be inspired and inspire others!</w:t>
                            </w:r>
                            <w:r>
                              <w:t xml:space="preserve">  </w:t>
                            </w:r>
                          </w:p>
                          <w:p w14:paraId="3C803B93" w14:textId="77777777" w:rsidR="00F0303F" w:rsidRDefault="00F0303F" w:rsidP="00C54528">
                            <w:pPr>
                              <w:jc w:val="center"/>
                            </w:pPr>
                          </w:p>
                          <w:p w14:paraId="49332B72" w14:textId="436CB59E" w:rsidR="00F0303F" w:rsidRPr="00C54528" w:rsidRDefault="002F29E5" w:rsidP="00C54528">
                            <w:pPr>
                              <w:jc w:val="center"/>
                            </w:pPr>
                            <w:hyperlink r:id="rId34" w:history="1">
                              <w:r w:rsidR="00F0303F" w:rsidRPr="00C54528">
                                <w:rPr>
                                  <w:rFonts w:ascii="Helvetica" w:hAnsi="Helvetica" w:cs="Helvetica"/>
                                  <w:color w:val="2D4486"/>
                                </w:rPr>
                                <w:t>https://www.youtube.com/watch?v=l-gQLqv9f4o&amp;list=SPzvRx_johoA-YabI6FWcU-jL6nKA1Um-t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margin-left:356pt;margin-top:58pt;width:163pt;height:122pt;z-index:2516880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" mv:complextextbox="1" filled="f" stroked="f">
                <v:textbox>
                  <w:txbxContent>
                    <w:p w14:paraId="558AA870" w14:textId="77777777" w:rsidR="00F0303F" w:rsidRDefault="00F0303F" w:rsidP="00C54528">
                      <w:pPr>
                        <w:jc w:val="center"/>
                      </w:pPr>
                      <w:r w:rsidRPr="00C54528">
                        <w:rPr>
                          <w:sz w:val="32"/>
                          <w:szCs w:val="32"/>
                        </w:rPr>
                        <w:t>Be inspired and inspire others!</w:t>
                      </w:r>
                      <w:r>
                        <w:t xml:space="preserve">  </w:t>
                      </w:r>
                    </w:p>
                    <w:p w14:paraId="3C803B93" w14:textId="77777777" w:rsidR="00F0303F" w:rsidRDefault="00F0303F" w:rsidP="00C54528">
                      <w:pPr>
                        <w:jc w:val="center"/>
                      </w:pPr>
                    </w:p>
                    <w:p w14:paraId="49332B72" w14:textId="436CB59E" w:rsidR="00F0303F" w:rsidRPr="00C54528" w:rsidRDefault="002F29E5" w:rsidP="00C54528">
                      <w:pPr>
                        <w:jc w:val="center"/>
                      </w:pPr>
                      <w:hyperlink r:id="rId35" w:history="1">
                        <w:r w:rsidR="00F0303F" w:rsidRPr="00C54528">
                          <w:rPr>
                            <w:rFonts w:ascii="Helvetica" w:hAnsi="Helvetica" w:cs="Helvetica"/>
                            <w:color w:val="2D4486"/>
                          </w:rPr>
                          <w:t>https://www.youtube.com/watch?v=l-gQLqv9f4o&amp;list=SPzvRx_johoA-YabI6FWcU-jL6nKA1Um-t</w:t>
                        </w:r>
                      </w:hyperlink>
                    </w:p>
                  </w:txbxContent>
                </v:textbox>
                <w10:wrap type="through" anchorx="page" anchory="page"/>
              </v:shape>
            </w:pict>
          </mc:Fallback>
        </mc:AlternateContent>
      </w:r>
      <w:r w:rsidR="00C54528">
        <w:rPr>
          <w:noProof/>
        </w:rPr>
        <mc:AlternateContent>
          <mc:Choice Requires="wps">
            <w:drawing>
              <wp:anchor distT="0" distB="0" distL="114300" distR="114300" simplePos="0" relativeHeight="251687051" behindDoc="0" locked="0" layoutInCell="1" allowOverlap="1" wp14:anchorId="0BEAF88F" wp14:editId="1C0C825A">
                <wp:simplePos x="0" y="0"/>
                <wp:positionH relativeFrom="page">
                  <wp:posOffset>4254500</wp:posOffset>
                </wp:positionH>
                <wp:positionV relativeFrom="page">
                  <wp:posOffset>302260</wp:posOffset>
                </wp:positionV>
                <wp:extent cx="2743200" cy="2508250"/>
                <wp:effectExtent l="25400" t="25400" r="50800" b="57150"/>
                <wp:wrapThrough wrapText="bothSides">
                  <wp:wrapPolygon edited="0">
                    <wp:start x="10000" y="-219"/>
                    <wp:lineTo x="6800" y="0"/>
                    <wp:lineTo x="3200" y="1750"/>
                    <wp:lineTo x="3200" y="3500"/>
                    <wp:lineTo x="-200" y="6999"/>
                    <wp:lineTo x="-200" y="8312"/>
                    <wp:lineTo x="600" y="10499"/>
                    <wp:lineTo x="-200" y="13124"/>
                    <wp:lineTo x="-200" y="14436"/>
                    <wp:lineTo x="2800" y="17499"/>
                    <wp:lineTo x="2800" y="19030"/>
                    <wp:lineTo x="6200" y="20998"/>
                    <wp:lineTo x="9200" y="20998"/>
                    <wp:lineTo x="10200" y="21873"/>
                    <wp:lineTo x="10400" y="21873"/>
                    <wp:lineTo x="11200" y="21873"/>
                    <wp:lineTo x="11400" y="21873"/>
                    <wp:lineTo x="12400" y="20998"/>
                    <wp:lineTo x="14800" y="20998"/>
                    <wp:lineTo x="19000" y="18811"/>
                    <wp:lineTo x="19000" y="17499"/>
                    <wp:lineTo x="21800" y="14218"/>
                    <wp:lineTo x="21600" y="8749"/>
                    <wp:lineTo x="21800" y="7218"/>
                    <wp:lineTo x="18400" y="3500"/>
                    <wp:lineTo x="18800" y="2406"/>
                    <wp:lineTo x="17200" y="1531"/>
                    <wp:lineTo x="11600" y="-219"/>
                    <wp:lineTo x="10000" y="-219"/>
                  </wp:wrapPolygon>
                </wp:wrapThrough>
                <wp:docPr id="157" name="10-Point Star 157"/>
                <wp:cNvGraphicFramePr/>
                <a:graphic xmlns:a="http://schemas.openxmlformats.org/drawingml/2006/main">
                  <a:graphicData uri="http://schemas.microsoft.com/office/word/2010/wordprocessingShape">
                    <wps:wsp>
                      <wps:cNvSpPr/>
                      <wps:spPr>
                        <a:xfrm>
                          <a:off x="0" y="0"/>
                          <a:ext cx="2743200" cy="2508250"/>
                        </a:xfrm>
                        <a:prstGeom prst="star10">
                          <a:avLst/>
                        </a:prstGeom>
                        <a:solidFill>
                          <a:schemeClr val="bg2">
                            <a:lumMod val="20000"/>
                            <a:lumOff val="80000"/>
                          </a:schemeClr>
                        </a:solid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Point Star 157" o:spid="_x0000_s1026" style="position:absolute;margin-left:335pt;margin-top:23.8pt;width:3in;height:197.5pt;z-index:2516870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743200,25082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" path="m-2,866575l379089,627051,523900,239513,992492,239502,1371600,,1750708,239502,2219300,239513,2364111,627051,2743202,866575,2598407,1254125,2743202,1641675,2364111,1881199,2219300,2268737,1750708,2268748,1371600,2508250,992492,2268748,523900,2268737,379089,1881199,-2,1641675,144793,1254125,-2,866575xe" fillcolor="#f2eef4 [670]" strokecolor="#636 [3204]" strokeweight="2pt">
                <v:path arrowok="t" o:connecttype="custom" o:connectlocs="-2,866575;379089,627051;523900,239513;992492,239502;1371600,0;1750708,239502;2219300,239513;2364111,627051;2743202,866575;2598407,1254125;2743202,1641675;2364111,1881199;2219300,2268737;1750708,2268748;1371600,2508250;992492,2268748;523900,2268737;379089,1881199;-2,1641675;144793,1254125;-2,866575" o:connectangles="0,0,0,0,0,0,0,0,0,0,0,0,0,0,0,0,0,0,0,0,0"/>
                <w10:wrap type="through" anchorx="page" anchory="page"/>
              </v:shape>
            </w:pict>
          </mc:Fallback>
        </mc:AlternateContent>
      </w:r>
      <w:r w:rsidR="00991369">
        <w:rPr>
          <w:noProof/>
        </w:rPr>
        <mc:AlternateContent>
          <mc:Choice Requires="wps">
            <w:drawing>
              <wp:anchor distT="0" distB="0" distL="114300" distR="114300" simplePos="0" relativeHeight="251658353" behindDoc="0" locked="0" layoutInCell="0" allowOverlap="1" wp14:anchorId="27F560C9" wp14:editId="1AE52375">
                <wp:simplePos x="0" y="0"/>
                <wp:positionH relativeFrom="page">
                  <wp:posOffset>365760</wp:posOffset>
                </wp:positionH>
                <wp:positionV relativeFrom="page">
                  <wp:posOffset>5700395</wp:posOffset>
                </wp:positionV>
                <wp:extent cx="1409700" cy="274320"/>
                <wp:effectExtent l="0" t="0" r="0" b="5080"/>
                <wp:wrapTight wrapText="bothSides">
                  <wp:wrapPolygon edited="0">
                    <wp:start x="389" y="0"/>
                    <wp:lineTo x="389" y="20000"/>
                    <wp:lineTo x="20627" y="20000"/>
                    <wp:lineTo x="20627" y="0"/>
                    <wp:lineTo x="389" y="0"/>
                  </wp:wrapPolygon>
                </wp:wrapTight>
                <wp:docPr id="3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EE4C358" w14:textId="1A21EF5D" w:rsidR="00F0303F" w:rsidRPr="00190C3E" w:rsidRDefault="00F0303F" w:rsidP="00045E20">
                            <w:pPr>
                              <w:pStyle w:val="Mailer"/>
                              <w:rPr>
                                <w:sz w:val="36"/>
                                <w:szCs w:val="36"/>
                              </w:rPr>
                            </w:pPr>
                            <w:r w:rsidRPr="00190C3E">
                              <w:rPr>
                                <w:sz w:val="36"/>
                                <w:szCs w:val="36"/>
                              </w:rPr>
                              <w:t>Resources: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4" type="#_x0000_t202" style="position:absolute;margin-left:28.8pt;margin-top:448.85pt;width:111pt;height:21.6pt;z-index:2516583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" o:allowincell="f" filled="f" stroked="f">
                <v:textbox inset=",0,,0">
                  <w:txbxContent>
                    <w:p w14:paraId="4EE4C358" w14:textId="1A21EF5D" w:rsidR="00F0303F" w:rsidRPr="00190C3E" w:rsidRDefault="00F0303F" w:rsidP="00045E20">
                      <w:pPr>
                        <w:pStyle w:val="Mailer"/>
                        <w:rPr>
                          <w:sz w:val="36"/>
                          <w:szCs w:val="36"/>
                        </w:rPr>
                      </w:pPr>
                      <w:r w:rsidRPr="00190C3E">
                        <w:rPr>
                          <w:sz w:val="36"/>
                          <w:szCs w:val="36"/>
                        </w:rPr>
                        <w:t>Resources:</w:t>
                      </w:r>
                    </w:p>
                  </w:txbxContent>
                </v:textbox>
                <w10:wrap type="tight" anchorx="page" anchory="page"/>
              </v:shape>
            </w:pict>
          </mc:Fallback>
        </mc:AlternateContent>
      </w:r>
      <w:r w:rsidR="00C7185C">
        <w:rPr>
          <w:noProof/>
        </w:rPr>
        <mc:AlternateContent>
          <mc:Choice Requires="wps">
            <w:drawing>
              <wp:anchor distT="0" distB="0" distL="114300" distR="114300" simplePos="0" relativeHeight="251658343" behindDoc="0" locked="0" layoutInCell="1" allowOverlap="1" wp14:anchorId="1E884ACA" wp14:editId="35C810D7">
                <wp:simplePos x="0" y="0"/>
                <wp:positionH relativeFrom="page">
                  <wp:posOffset>548640</wp:posOffset>
                </wp:positionH>
                <wp:positionV relativeFrom="page">
                  <wp:posOffset>548640</wp:posOffset>
                </wp:positionV>
                <wp:extent cx="2842260" cy="548640"/>
                <wp:effectExtent l="0" t="0" r="0" b="10160"/>
                <wp:wrapTight wrapText="bothSides">
                  <wp:wrapPolygon edited="0">
                    <wp:start x="193" y="0"/>
                    <wp:lineTo x="193" y="21000"/>
                    <wp:lineTo x="21233" y="21000"/>
                    <wp:lineTo x="21233" y="0"/>
                    <wp:lineTo x="193" y="0"/>
                  </wp:wrapPolygon>
                </wp:wrapTight>
                <wp:docPr id="4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F34CAFA" w14:textId="77777777" w:rsidR="00F0303F" w:rsidRPr="00697302" w:rsidRDefault="00F0303F" w:rsidP="00045E20">
                            <w:pPr>
                              <w:pStyle w:val="Title-Back"/>
                              <w:rPr>
                                <w:b/>
                                <w:color w:val="FFFFFF" w:themeColor="background1"/>
                              </w:rPr>
                            </w:pPr>
                            <w:r w:rsidRPr="00697302">
                              <w:rPr>
                                <w:b/>
                                <w:color w:val="FFFFFF" w:themeColor="background1"/>
                              </w:rPr>
                              <w:t>Next Steps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25" type="#_x0000_t202" style="position:absolute;margin-left:43.2pt;margin-top:43.2pt;width:223.8pt;height:43.2pt;z-index:251658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" filled="f" stroked="f">
                <v:textbox inset=",0,,0">
                  <w:txbxContent>
                    <w:p w14:paraId="0F34CAFA" w14:textId="77777777" w:rsidR="00F0303F" w:rsidRPr="00697302" w:rsidRDefault="00F0303F" w:rsidP="00045E20">
                      <w:pPr>
                        <w:pStyle w:val="Title-Back"/>
                        <w:rPr>
                          <w:b/>
                          <w:color w:val="FFFFFF" w:themeColor="background1"/>
                        </w:rPr>
                      </w:pPr>
                      <w:r w:rsidRPr="00697302">
                        <w:rPr>
                          <w:b/>
                          <w:color w:val="FFFFFF" w:themeColor="background1"/>
                        </w:rPr>
                        <w:t>Next Steps</w:t>
                      </w:r>
                    </w:p>
                  </w:txbxContent>
                </v:textbox>
                <w10:wrap type="tight" anchorx="page" anchory="page"/>
              </v:shape>
            </w:pict>
          </mc:Fallback>
        </mc:AlternateContent>
      </w:r>
      <w:r w:rsidR="002F29E5">
        <w:rPr>
          <w:noProof/>
        </w:rPr>
        <mc:AlternateContent>
          <mc:Choice Requires="wpg">
            <w:drawing>
              <wp:anchor distT="0" distB="0" distL="114300" distR="114300" simplePos="1" relativeHeight="251658345" behindDoc="0" locked="0" layoutInCell="1" allowOverlap="1" wp14:anchorId="24C38155" wp14:editId="437F5217">
                <wp:simplePos x="635000" y="1473200"/>
                <wp:positionH relativeFrom="page">
                  <wp:posOffset>635000</wp:posOffset>
                </wp:positionH>
                <wp:positionV relativeFrom="page">
                  <wp:posOffset>1473200</wp:posOffset>
                </wp:positionV>
                <wp:extent cx="3733800" cy="2463165"/>
                <wp:effectExtent l="0" t="0" r="0" b="635"/>
                <wp:wrapThrough wrapText="bothSides">
                  <wp:wrapPolygon edited="0">
                    <wp:start x="147" y="0"/>
                    <wp:lineTo x="147" y="21383"/>
                    <wp:lineTo x="21306" y="21383"/>
                    <wp:lineTo x="21306" y="0"/>
                    <wp:lineTo x="147" y="0"/>
                  </wp:wrapPolygon>
                </wp:wrapThrough>
                <wp:docPr id="182" name="Group 182"/>
                <wp:cNvGraphicFramePr/>
                <a:graphic xmlns:a="http://schemas.openxmlformats.org/drawingml/2006/main">
                  <a:graphicData uri="http://schemas.microsoft.com/office/word/2010/wordprocessingGroup">
                    <wpg:wgp>
                      <wpg:cNvGrpSpPr/>
                      <wpg:grpSpPr>
                        <a:xfrm>
                          <a:off x="0" y="0"/>
                          <a:ext cx="3733800" cy="2463165"/>
                          <a:chOff x="0" y="0"/>
                          <a:chExt cx="3733800" cy="2463165"/>
                        </a:xfrm>
                        <a:extLst>
                          <a:ext uri="{0CCBE362-F206-4b92-989A-16890622DB6E}">
                            <ma14:wrappingTextBoxFlag xmlns:ma14="http://schemas.microsoft.com/office/mac/drawingml/2011/main" val="1"/>
                          </a:ext>
                        </a:extLst>
                      </wpg:grpSpPr>
                      <wps:wsp>
                        <wps:cNvPr id="46" name="Text Box 301"/>
                        <wps:cNvSpPr txBox="1">
                          <a:spLocks noChangeArrowheads="1"/>
                        </wps:cNvSpPr>
                        <wps:spPr bwMode="auto">
                          <a:xfrm>
                            <a:off x="0" y="0"/>
                            <a:ext cx="3733800" cy="237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75" name="Text Box 175"/>
                        <wps:cNvSpPr txBox="1"/>
                        <wps:spPr>
                          <a:xfrm>
                            <a:off x="91440" y="0"/>
                            <a:ext cx="3435985" cy="328295"/>
                          </a:xfrm>
                          <a:prstGeom prst="rect">
                            <a:avLst/>
                          </a:prstGeom>
                          <a:noFill/>
                          <a:ln>
                            <a:noFill/>
                          </a:ln>
                          <a:effectLst/>
                          <a:extLst>
                            <a:ext uri="{C572A759-6A51-4108-AA02-DFA0A04FC94B}">
                              <ma14:wrappingTextBoxFlag xmlns:ma14="http://schemas.microsoft.com/office/mac/drawingml/2011/main"/>
                            </a:ext>
                          </a:extLst>
                        </wps:spPr>
                        <wps:txbx id="47">
                          <w:txbxContent>
                            <w:p w14:paraId="2E29C360" w14:textId="659F4569" w:rsidR="00F0303F" w:rsidRPr="007747DB" w:rsidRDefault="00F0303F" w:rsidP="00045E20">
                              <w:pPr>
                                <w:pStyle w:val="BodyText-Light"/>
                                <w:rPr>
                                  <w:sz w:val="28"/>
                                  <w:szCs w:val="28"/>
                                </w:rPr>
                              </w:pPr>
                              <w:r w:rsidRPr="007747DB">
                                <w:rPr>
                                  <w:sz w:val="28"/>
                                  <w:szCs w:val="28"/>
                                </w:rPr>
                                <w:t xml:space="preserve">Complete the site survey </w:t>
                              </w:r>
                            </w:p>
                            <w:p w14:paraId="7807FDC4" w14:textId="503066E2" w:rsidR="00F0303F" w:rsidRPr="007747DB" w:rsidRDefault="00F0303F" w:rsidP="00045E20">
                              <w:pPr>
                                <w:pStyle w:val="BodyText-Light"/>
                                <w:rPr>
                                  <w:sz w:val="28"/>
                                  <w:szCs w:val="28"/>
                                </w:rPr>
                              </w:pPr>
                              <w:r>
                                <w:rPr>
                                  <w:sz w:val="28"/>
                                  <w:szCs w:val="28"/>
                                </w:rPr>
                                <w:t xml:space="preserve">Complete the initial </w:t>
                              </w:r>
                              <w:r w:rsidRPr="007747DB">
                                <w:rPr>
                                  <w:sz w:val="28"/>
                                  <w:szCs w:val="28"/>
                                </w:rPr>
                                <w:t>student assessment</w:t>
                              </w:r>
                            </w:p>
                            <w:p w14:paraId="2C962F50" w14:textId="35BF8550" w:rsidR="00F0303F" w:rsidRPr="007747DB" w:rsidRDefault="00F0303F" w:rsidP="00045E20">
                              <w:pPr>
                                <w:pStyle w:val="BodyText-Light"/>
                                <w:rPr>
                                  <w:sz w:val="28"/>
                                  <w:szCs w:val="28"/>
                                </w:rPr>
                              </w:pPr>
                              <w:r w:rsidRPr="007747DB">
                                <w:rPr>
                                  <w:sz w:val="28"/>
                                  <w:szCs w:val="28"/>
                                </w:rPr>
                                <w:t>Set the schedule for site team meetings</w:t>
                              </w:r>
                            </w:p>
                            <w:p w14:paraId="7B4A6EA6" w14:textId="0F259294" w:rsidR="00F0303F" w:rsidRPr="007747DB" w:rsidRDefault="00F0303F" w:rsidP="00045E20">
                              <w:pPr>
                                <w:pStyle w:val="BodyText-Light"/>
                                <w:rPr>
                                  <w:sz w:val="28"/>
                                  <w:szCs w:val="28"/>
                                </w:rPr>
                              </w:pPr>
                              <w:r w:rsidRPr="007747DB">
                                <w:rPr>
                                  <w:sz w:val="28"/>
                                  <w:szCs w:val="28"/>
                                </w:rPr>
                                <w:t xml:space="preserve">Send your meeting schedule to Kerrale Prince at </w:t>
                              </w:r>
                              <w:hyperlink r:id="rId36" w:history="1">
                                <w:r w:rsidRPr="007747DB">
                                  <w:rPr>
                                    <w:rStyle w:val="Hyperlink"/>
                                    <w:sz w:val="28"/>
                                    <w:szCs w:val="28"/>
                                  </w:rPr>
                                  <w:t>princeke@pcsb.org</w:t>
                                </w:r>
                              </w:hyperlink>
                            </w:p>
                            <w:p w14:paraId="12C8A06F" w14:textId="3B3A45E1" w:rsidR="00F0303F" w:rsidRDefault="00F0303F" w:rsidP="00045E20">
                              <w:pPr>
                                <w:pStyle w:val="BodyText-Light"/>
                                <w:rPr>
                                  <w:sz w:val="28"/>
                                  <w:szCs w:val="28"/>
                                </w:rPr>
                              </w:pPr>
                              <w:r w:rsidRPr="007747DB">
                                <w:rPr>
                                  <w:sz w:val="28"/>
                                  <w:szCs w:val="28"/>
                                </w:rPr>
                                <w:t xml:space="preserve">Begin ISS data and solidifying </w:t>
                              </w:r>
                              <w:r>
                                <w:rPr>
                                  <w:sz w:val="28"/>
                                  <w:szCs w:val="28"/>
                                </w:rPr>
                                <w:t xml:space="preserve">site priorities </w:t>
                              </w:r>
                              <w:r w:rsidRPr="007747DB">
                                <w:rPr>
                                  <w:sz w:val="28"/>
                                  <w:szCs w:val="28"/>
                                </w:rPr>
                                <w:t>and roles</w:t>
                              </w:r>
                              <w:r>
                                <w:rPr>
                                  <w:sz w:val="28"/>
                                  <w:szCs w:val="28"/>
                                </w:rPr>
                                <w:t xml:space="preserve"> for the site team.</w:t>
                              </w:r>
                            </w:p>
                            <w:p w14:paraId="6EC568DD" w14:textId="77777777" w:rsidR="00F0303F" w:rsidRPr="007747DB" w:rsidRDefault="00F0303F" w:rsidP="00045E20">
                              <w:pPr>
                                <w:pStyle w:val="BodyText-Light"/>
                                <w:rPr>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6" name="Text Box 176"/>
                        <wps:cNvSpPr txBox="1"/>
                        <wps:spPr>
                          <a:xfrm>
                            <a:off x="91440" y="327025"/>
                            <a:ext cx="3388360" cy="327660"/>
                          </a:xfrm>
                          <a:prstGeom prst="rect">
                            <a:avLst/>
                          </a:prstGeom>
                          <a:noFill/>
                          <a:ln>
                            <a:noFill/>
                          </a:ln>
                          <a:effectLst/>
                          <a:extLst>
                            <a:ext uri="{C572A759-6A51-4108-AA02-DFA0A04FC94B}">
                              <ma14:wrappingTextBoxFlag xmlns:ma14="http://schemas.microsoft.com/office/mac/drawingml/2011/main"/>
                            </a:ext>
                          </a:extLst>
                        </wps:spPr>
                        <wps:linkedTxbx id="4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7" name="Text Box 177"/>
                        <wps:cNvSpPr txBox="1"/>
                        <wps:spPr>
                          <a:xfrm>
                            <a:off x="91440" y="653415"/>
                            <a:ext cx="3547110" cy="328295"/>
                          </a:xfrm>
                          <a:prstGeom prst="rect">
                            <a:avLst/>
                          </a:prstGeom>
                          <a:noFill/>
                          <a:ln>
                            <a:noFill/>
                          </a:ln>
                          <a:effectLst/>
                          <a:extLst>
                            <a:ext uri="{C572A759-6A51-4108-AA02-DFA0A04FC94B}">
                              <ma14:wrappingTextBoxFlag xmlns:ma14="http://schemas.microsoft.com/office/mac/drawingml/2011/main"/>
                            </a:ext>
                          </a:extLst>
                        </wps:spPr>
                        <wps:linkedTxbx id="4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8" name="Text Box 178"/>
                        <wps:cNvSpPr txBox="1"/>
                        <wps:spPr>
                          <a:xfrm>
                            <a:off x="91440" y="980440"/>
                            <a:ext cx="3550920" cy="251460"/>
                          </a:xfrm>
                          <a:prstGeom prst="rect">
                            <a:avLst/>
                          </a:prstGeom>
                          <a:noFill/>
                          <a:ln>
                            <a:noFill/>
                          </a:ln>
                          <a:effectLst/>
                          <a:extLst>
                            <a:ext uri="{C572A759-6A51-4108-AA02-DFA0A04FC94B}">
                              <ma14:wrappingTextBoxFlag xmlns:ma14="http://schemas.microsoft.com/office/mac/drawingml/2011/main"/>
                            </a:ext>
                          </a:extLst>
                        </wps:spPr>
                        <wps:linkedTxbx id="4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9" name="Text Box 179"/>
                        <wps:cNvSpPr txBox="1"/>
                        <wps:spPr>
                          <a:xfrm>
                            <a:off x="91440" y="1230630"/>
                            <a:ext cx="3550920" cy="328295"/>
                          </a:xfrm>
                          <a:prstGeom prst="rect">
                            <a:avLst/>
                          </a:prstGeom>
                          <a:noFill/>
                          <a:ln>
                            <a:noFill/>
                          </a:ln>
                          <a:effectLst/>
                          <a:extLst>
                            <a:ext uri="{C572A759-6A51-4108-AA02-DFA0A04FC94B}">
                              <ma14:wrappingTextBoxFlag xmlns:ma14="http://schemas.microsoft.com/office/mac/drawingml/2011/main"/>
                            </a:ext>
                          </a:extLst>
                        </wps:spPr>
                        <wps:linkedTxbx id="4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0" name="Text Box 180"/>
                        <wps:cNvSpPr txBox="1"/>
                        <wps:spPr>
                          <a:xfrm>
                            <a:off x="91440" y="1557655"/>
                            <a:ext cx="3550920" cy="578485"/>
                          </a:xfrm>
                          <a:prstGeom prst="rect">
                            <a:avLst/>
                          </a:prstGeom>
                          <a:noFill/>
                          <a:ln>
                            <a:noFill/>
                          </a:ln>
                          <a:effectLst/>
                          <a:extLst>
                            <a:ext uri="{C572A759-6A51-4108-AA02-DFA0A04FC94B}">
                              <ma14:wrappingTextBoxFlag xmlns:ma14="http://schemas.microsoft.com/office/mac/drawingml/2011/main"/>
                            </a:ext>
                          </a:extLst>
                        </wps:spPr>
                        <wps:linkedTxbx id="4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1" name="Text Box 181"/>
                        <wps:cNvSpPr txBox="1"/>
                        <wps:spPr>
                          <a:xfrm>
                            <a:off x="91440" y="2134870"/>
                            <a:ext cx="3550920" cy="328295"/>
                          </a:xfrm>
                          <a:prstGeom prst="rect">
                            <a:avLst/>
                          </a:prstGeom>
                          <a:noFill/>
                          <a:ln>
                            <a:noFill/>
                          </a:ln>
                          <a:effectLst/>
                          <a:extLst>
                            <a:ext uri="{C572A759-6A51-4108-AA02-DFA0A04FC94B}">
                              <ma14:wrappingTextBoxFlag xmlns:ma14="http://schemas.microsoft.com/office/mac/drawingml/2011/main"/>
                            </a:ext>
                          </a:extLst>
                        </wps:spPr>
                        <wps:linkedTxbx id="4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82" o:spid="_x0000_s1126" style="position:absolute;margin-left:50pt;margin-top:116pt;width:294pt;height:193.95pt;z-index:251658345;mso-position-horizontal-relative:page;mso-position-vertical-relative:page" coordsize="3733800,24631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" mv:complextextbox="1">
                <v:shape id="Text Box 301" o:spid="_x0000_s1127" type="#_x0000_t202" style="position:absolute;width:3733800;height:2374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goCFxAAA&#10;ANsAAAAPAAAAZHJzL2Rvd25yZXYueG1sRI/dasJAFITvBd9hOYJ3urGIlegqoRCoYME/vD5mj0kw&#10;ezbJbjXt03eFgpfDzHzDLNedqcSdWldaVjAZRyCIM6tLzhWcjuloDsJ5ZI2VZVLwQw7Wq35vibG2&#10;D97T/eBzESDsYlRQeF/HUrqsIINubGvi4F1ta9AH2eZSt/gIcFPJtyiaSYMlh4UCa/ooKLsdvo2C&#10;r92l+d1EzlSJT9P3ZNdsr+dGqeGgSxYgPHX+Ff5vf2oF0xk8v4QfI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IKAhcQAAADbAAAADwAAAAAAAAAAAAAAAACXAgAAZHJzL2Rv&#10;d25yZXYueG1sUEsFBgAAAAAEAAQA9QAAAIgDAAAAAA==&#10;" mv:complextextbox="1" filled="f" stroked="f">
                  <v:textbox inset=",0,,0"/>
                </v:shape>
                <v:shape id="Text Box 175" o:spid="_x0000_s1128" type="#_x0000_t202" style="position:absolute;left:91440;width:3435985;height:328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r4EKwwAA&#10;ANwAAAAPAAAAZHJzL2Rvd25yZXYueG1sRE9Na8JAEL0X/A/LCL3VjYVaja4ioiAUpDEePI7ZMVnM&#10;zqbZVdN/7xYK3ubxPme26GwtbtR641jBcJCAIC6cNlwqOOSbtzEIH5A11o5JwS95WMx7LzNMtbtz&#10;Rrd9KEUMYZ+igiqEJpXSFxVZ9APXEEfu7FqLIcK2lLrFewy3tXxPkpG0aDg2VNjQqqLisr9aBcsj&#10;Z2vzszt9Z+fM5Pkk4a/RR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r4EKwwAAANwAAAAPAAAAAAAAAAAAAAAAAJcCAABkcnMvZG93&#10;bnJldi54bWxQSwUGAAAAAAQABAD1AAAAhwMAAAAA&#10;" filled="f" stroked="f">
                  <v:textbox style="mso-next-textbox:#Text Box 176" inset="0,0,0,0">
                    <w:txbxContent>
                      <w:p w14:paraId="2E29C360" w14:textId="659F4569" w:rsidR="00F0303F" w:rsidRPr="007747DB" w:rsidRDefault="00F0303F" w:rsidP="00045E20">
                        <w:pPr>
                          <w:pStyle w:val="BodyText-Light"/>
                          <w:rPr>
                            <w:sz w:val="28"/>
                            <w:szCs w:val="28"/>
                          </w:rPr>
                        </w:pPr>
                        <w:r w:rsidRPr="007747DB">
                          <w:rPr>
                            <w:sz w:val="28"/>
                            <w:szCs w:val="28"/>
                          </w:rPr>
                          <w:t xml:space="preserve">Complete the site survey </w:t>
                        </w:r>
                      </w:p>
                      <w:p w14:paraId="7807FDC4" w14:textId="503066E2" w:rsidR="00F0303F" w:rsidRPr="007747DB" w:rsidRDefault="00F0303F" w:rsidP="00045E20">
                        <w:pPr>
                          <w:pStyle w:val="BodyText-Light"/>
                          <w:rPr>
                            <w:sz w:val="28"/>
                            <w:szCs w:val="28"/>
                          </w:rPr>
                        </w:pPr>
                        <w:r>
                          <w:rPr>
                            <w:sz w:val="28"/>
                            <w:szCs w:val="28"/>
                          </w:rPr>
                          <w:t xml:space="preserve">Complete the initial </w:t>
                        </w:r>
                        <w:r w:rsidRPr="007747DB">
                          <w:rPr>
                            <w:sz w:val="28"/>
                            <w:szCs w:val="28"/>
                          </w:rPr>
                          <w:t>student assessment</w:t>
                        </w:r>
                      </w:p>
                      <w:p w14:paraId="2C962F50" w14:textId="35BF8550" w:rsidR="00F0303F" w:rsidRPr="007747DB" w:rsidRDefault="00F0303F" w:rsidP="00045E20">
                        <w:pPr>
                          <w:pStyle w:val="BodyText-Light"/>
                          <w:rPr>
                            <w:sz w:val="28"/>
                            <w:szCs w:val="28"/>
                          </w:rPr>
                        </w:pPr>
                        <w:r w:rsidRPr="007747DB">
                          <w:rPr>
                            <w:sz w:val="28"/>
                            <w:szCs w:val="28"/>
                          </w:rPr>
                          <w:t>Set the schedule for site team meetings</w:t>
                        </w:r>
                      </w:p>
                      <w:p w14:paraId="7B4A6EA6" w14:textId="0F259294" w:rsidR="00F0303F" w:rsidRPr="007747DB" w:rsidRDefault="00F0303F" w:rsidP="00045E20">
                        <w:pPr>
                          <w:pStyle w:val="BodyText-Light"/>
                          <w:rPr>
                            <w:sz w:val="28"/>
                            <w:szCs w:val="28"/>
                          </w:rPr>
                        </w:pPr>
                        <w:r w:rsidRPr="007747DB">
                          <w:rPr>
                            <w:sz w:val="28"/>
                            <w:szCs w:val="28"/>
                          </w:rPr>
                          <w:t xml:space="preserve">Send your meeting schedule to Kerrale Prince at </w:t>
                        </w:r>
                        <w:hyperlink r:id="rId37" w:history="1">
                          <w:r w:rsidRPr="007747DB">
                            <w:rPr>
                              <w:rStyle w:val="Hyperlink"/>
                              <w:sz w:val="28"/>
                              <w:szCs w:val="28"/>
                            </w:rPr>
                            <w:t>princeke@pcsb.org</w:t>
                          </w:r>
                        </w:hyperlink>
                      </w:p>
                      <w:p w14:paraId="12C8A06F" w14:textId="3B3A45E1" w:rsidR="00F0303F" w:rsidRDefault="00F0303F" w:rsidP="00045E20">
                        <w:pPr>
                          <w:pStyle w:val="BodyText-Light"/>
                          <w:rPr>
                            <w:sz w:val="28"/>
                            <w:szCs w:val="28"/>
                          </w:rPr>
                        </w:pPr>
                        <w:r w:rsidRPr="007747DB">
                          <w:rPr>
                            <w:sz w:val="28"/>
                            <w:szCs w:val="28"/>
                          </w:rPr>
                          <w:t xml:space="preserve">Begin ISS data and solidifying </w:t>
                        </w:r>
                        <w:r>
                          <w:rPr>
                            <w:sz w:val="28"/>
                            <w:szCs w:val="28"/>
                          </w:rPr>
                          <w:t xml:space="preserve">site priorities </w:t>
                        </w:r>
                        <w:r w:rsidRPr="007747DB">
                          <w:rPr>
                            <w:sz w:val="28"/>
                            <w:szCs w:val="28"/>
                          </w:rPr>
                          <w:t>and roles</w:t>
                        </w:r>
                        <w:r>
                          <w:rPr>
                            <w:sz w:val="28"/>
                            <w:szCs w:val="28"/>
                          </w:rPr>
                          <w:t xml:space="preserve"> for the site team.</w:t>
                        </w:r>
                      </w:p>
                      <w:p w14:paraId="6EC568DD" w14:textId="77777777" w:rsidR="00F0303F" w:rsidRPr="007747DB" w:rsidRDefault="00F0303F" w:rsidP="00045E20">
                        <w:pPr>
                          <w:pStyle w:val="BodyText-Light"/>
                          <w:rPr>
                            <w:sz w:val="28"/>
                            <w:szCs w:val="28"/>
                          </w:rPr>
                        </w:pPr>
                      </w:p>
                    </w:txbxContent>
                  </v:textbox>
                </v:shape>
                <v:shape id="Text Box 176" o:spid="_x0000_s1129" type="#_x0000_t202" style="position:absolute;left:91440;top:327025;width:3388360;height:327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fR99wgAA&#10;ANwAAAAPAAAAZHJzL2Rvd25yZXYueG1sRE9Na8JAEL0X/A/LFHqrm3qINXUVEQWhUIzx4HGaHZPF&#10;7GzMrpr+e1coeJvH+5zpvLeNuFLnjWMFH8MEBHHptOFKwb5Yv3+C8AFZY+OYFPyRh/ls8DLFTLsb&#10;53TdhUrEEPYZKqhDaDMpfVmTRT90LXHkjq6zGCLsKqk7vMVw28hRkqTSouHYUGNLy5rK0+5iFSwO&#10;nK/M+ed3mx9zUxSThL/Tk1Jvr/3iC0SgPjzF/+6NjvPHKTyeiRfI2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l9H33CAAAA3AAAAA8AAAAAAAAAAAAAAAAAlwIAAGRycy9kb3du&#10;cmV2LnhtbFBLBQYAAAAABAAEAPUAAACGAwAAAAA=&#10;" filled="f" stroked="f">
                  <v:textbox style="mso-next-textbox:#Text Box 177" inset="0,0,0,0">
                    <w:txbxContent/>
                  </v:textbox>
                </v:shape>
                <v:shape id="Text Box 177" o:spid="_x0000_s1130" type="#_x0000_t202" style="position:absolute;left:91440;top:653415;width:3547110;height:328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MbrmwgAA&#10;ANwAAAAPAAAAZHJzL2Rvd25yZXYueG1sRE9Ni8IwEL0L+x/CLHjTdD2o2zWKiIIgLNbuYY+zzdgG&#10;m0ltotZ/vxEEb/N4nzNbdLYWV2q9cazgY5iAIC6cNlwq+Mk3gykIH5A11o5JwZ08LOZvvRmm2t04&#10;o+shlCKGsE9RQRVCk0rpi4os+qFriCN3dK3FEGFbSt3iLYbbWo6SZCwtGo4NFTa0qqg4HS5WwfKX&#10;s7U5f//ts2Nm8vwz4d34pFT/vVt+gQjUhZf46d7qOH8ygccz8QI5/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YxuubCAAAA3AAAAA8AAAAAAAAAAAAAAAAAlwIAAGRycy9kb3du&#10;cmV2LnhtbFBLBQYAAAAABAAEAPUAAACGAwAAAAA=&#10;" filled="f" stroked="f">
                  <v:textbox style="mso-next-textbox:#Text Box 178" inset="0,0,0,0">
                    <w:txbxContent/>
                  </v:textbox>
                </v:shape>
                <v:shape id="Text Box 178" o:spid="_x0000_s1131" type="#_x0000_t202" style="position:absolute;left:91440;top:980440;width:3550920;height:251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ri6UxgAA&#10;ANwAAAAPAAAAZHJzL2Rvd25yZXYueG1sRI9Ba8JAEIXvhf6HZYTe6sYetKauIsVCoSDG9NDjNDsm&#10;i9nZmN1q/PfOQehthvfmvW8Wq8G36kx9dIENTMYZKOIqWMe1ge/y4/kVVEzIFtvAZOBKEVbLx4cF&#10;5jZcuKDzPtVKQjjmaKBJqcu1jlVDHuM4dMSiHULvMcna19r2eJFw3+qXLJtqj46locGO3huqjvs/&#10;b2D9w8XGnba/u+JQuLKcZ/w1PRrzNBrWb6ASDenffL/+tII/E1p5Rib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ri6UxgAAANwAAAAPAAAAAAAAAAAAAAAAAJcCAABkcnMv&#10;ZG93bnJldi54bWxQSwUGAAAAAAQABAD1AAAAigMAAAAA&#10;" filled="f" stroked="f">
                  <v:textbox style="mso-next-textbox:#Text Box 179" inset="0,0,0,0">
                    <w:txbxContent/>
                  </v:textbox>
                </v:shape>
                <v:shape id="Text Box 179" o:spid="_x0000_s1132" type="#_x0000_t202" style="position:absolute;left:91440;top:1230630;width:3550920;height:328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4osPwwAA&#10;ANwAAAAPAAAAZHJzL2Rvd25yZXYueG1sRE9Na8JAEL0X+h+WEbzVjR60RjciRaEglMb00OOYnSSL&#10;2dmY3Wr6791Cwds83uesN4NtxZV6bxwrmE4SEMSl04ZrBV/F/uUVhA/IGlvHpOCXPGyy56c1ptrd&#10;OKfrMdQihrBPUUETQpdK6cuGLPqJ64gjV7neYoiwr6Xu8RbDbStnSTKXFg3HhgY7emuoPB9/rILt&#10;N+c7c/k4feZVbopimfBhflZqPBq2KxCBhvAQ/7vfdZy/WMLfM/EC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4osPwwAAANwAAAAPAAAAAAAAAAAAAAAAAJcCAABkcnMvZG93&#10;bnJldi54bWxQSwUGAAAAAAQABAD1AAAAhwMAAAAA&#10;" filled="f" stroked="f">
                  <v:textbox style="mso-next-textbox:#Text Box 180" inset="0,0,0,0">
                    <w:txbxContent/>
                  </v:textbox>
                </v:shape>
                <v:shape id="Text Box 180" o:spid="_x0000_s1133" type="#_x0000_t202" style="position:absolute;left:91440;top:1557655;width:3550920;height:5784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DVK1xQAA&#10;ANwAAAAPAAAAZHJzL2Rvd25yZXYueG1sRI9Ba8JAEIXvBf/DMoK3urEHsdFVRCwUCtIYDx7H7Jgs&#10;ZmfT7FbTf985FHqb4b1575vVZvCtulMfXWADs2kGirgK1nFt4FS+PS9AxYRssQ1MBn4owmY9elph&#10;bsODC7ofU60khGOOBpqUulzrWDXkMU5DRyzaNfQek6x9rW2PDwn3rX7Jsrn26FgaGuxo11B1O357&#10;A9szF3v3dbh8FtfCleVrxh/zmzGT8bBdgko0pH/z3/W7FfyF4MszMoF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wNUrXFAAAA3AAAAA8AAAAAAAAAAAAAAAAAlwIAAGRycy9k&#10;b3ducmV2LnhtbFBLBQYAAAAABAAEAPUAAACJAwAAAAA=&#10;" filled="f" stroked="f">
                  <v:textbox style="mso-next-textbox:#Text Box 181" inset="0,0,0,0">
                    <w:txbxContent/>
                  </v:textbox>
                </v:shape>
                <v:shape id="Text Box 181" o:spid="_x0000_s1134" type="#_x0000_t202" style="position:absolute;left:91440;top:2134870;width:3550920;height:328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QfcuwwAA&#10;ANwAAAAPAAAAZHJzL2Rvd25yZXYueG1sRE9Na8JAEL0X+h+WKXirG3sINroGKRYEoTTGg8dpdkyW&#10;ZGdjdo3pv+8WCr3N433OOp9sJ0YavHGsYDFPQBBXThuuFZzK9+clCB+QNXaOScE3ecg3jw9rzLS7&#10;c0HjMdQihrDPUEETQp9J6auGLPq564kjd3GDxRDhUEs94D2G206+JEkqLRqODQ329NZQ1R5vVsH2&#10;zMXOXD++PotLYcryNeFD2io1e5q2KxCBpvAv/nPvdZy/XMDvM/ECuf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QfcuwwAAANwAAAAPAAAAAAAAAAAAAAAAAJcCAABkcnMvZG93&#10;bnJldi54bWxQSwUGAAAAAAQABAD1AAAAhwMAAAAA&#10;" filled="f" stroked="f">
                  <v:textbox inset="0,0,0,0">
                    <w:txbxContent/>
                  </v:textbox>
                </v:shape>
                <w10:wrap type="through" anchorx="page" anchory="page"/>
              </v:group>
            </w:pict>
          </mc:Fallback>
        </mc:AlternateContent>
      </w:r>
      <w:r w:rsidR="006D3081">
        <w:rPr>
          <w:noProof/>
        </w:rPr>
        <w:drawing>
          <wp:anchor distT="0" distB="0" distL="114300" distR="114300" simplePos="0" relativeHeight="251676811" behindDoc="0" locked="0" layoutInCell="1" allowOverlap="1" wp14:anchorId="7F1DBEC6" wp14:editId="5AA1B85B">
            <wp:simplePos x="0" y="0"/>
            <wp:positionH relativeFrom="page">
              <wp:posOffset>5626100</wp:posOffset>
            </wp:positionH>
            <wp:positionV relativeFrom="page">
              <wp:posOffset>3620770</wp:posOffset>
            </wp:positionV>
            <wp:extent cx="1676400" cy="2143125"/>
            <wp:effectExtent l="0" t="0" r="0" b="0"/>
            <wp:wrapNone/>
            <wp:docPr id="14" name="Picture 114" descr=":NFC13 Seasonal:Fall:42-15355539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FC13 Seasonal:Fall:42-15355539 copy.png"/>
                    <pic:cNvPicPr>
                      <a:picLocks noChangeAspect="1" noChangeArrowheads="1"/>
                    </pic:cNvPicPr>
                  </pic:nvPicPr>
                  <pic:blipFill>
                    <a:blip r:embed="rId12"/>
                    <a:srcRect/>
                    <a:stretch>
                      <a:fillRect/>
                    </a:stretch>
                  </pic:blipFill>
                  <pic:spPr bwMode="auto">
                    <a:xfrm>
                      <a:off x="0" y="0"/>
                      <a:ext cx="1676400" cy="2143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D3081">
        <w:rPr>
          <w:noProof/>
        </w:rPr>
        <w:drawing>
          <wp:anchor distT="0" distB="0" distL="114300" distR="114300" simplePos="0" relativeHeight="251675787" behindDoc="0" locked="0" layoutInCell="1" allowOverlap="1" wp14:anchorId="10F872E3" wp14:editId="092A67B5">
            <wp:simplePos x="0" y="0"/>
            <wp:positionH relativeFrom="page">
              <wp:posOffset>5200015</wp:posOffset>
            </wp:positionH>
            <wp:positionV relativeFrom="page">
              <wp:posOffset>2636520</wp:posOffset>
            </wp:positionV>
            <wp:extent cx="2244725" cy="1391920"/>
            <wp:effectExtent l="177800" t="355600" r="168275" b="360680"/>
            <wp:wrapThrough wrapText="bothSides">
              <wp:wrapPolygon edited="0">
                <wp:start x="-691" y="66"/>
                <wp:lineTo x="-1991" y="1229"/>
                <wp:lineTo x="-682" y="7172"/>
                <wp:lineTo x="-1834" y="7832"/>
                <wp:lineTo x="-525" y="13774"/>
                <wp:lineTo x="-1676" y="14434"/>
                <wp:lineTo x="-367" y="20377"/>
                <wp:lineTo x="8542" y="21965"/>
                <wp:lineTo x="20527" y="22210"/>
                <wp:lineTo x="21909" y="21418"/>
                <wp:lineTo x="21973" y="7578"/>
                <wp:lineTo x="21585" y="1108"/>
                <wp:lineTo x="20522" y="-3721"/>
                <wp:lineTo x="13136" y="-745"/>
                <wp:lineTo x="11827" y="-6688"/>
                <wp:lineTo x="921" y="-858"/>
                <wp:lineTo x="-691" y="66"/>
              </wp:wrapPolygon>
            </wp:wrapThrough>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eed-your-brain.jpg"/>
                    <pic:cNvPicPr/>
                  </pic:nvPicPr>
                  <pic:blipFill>
                    <a:blip r:embed="rId38">
                      <a:extLst>
                        <a:ext uri="{28A0092B-C50C-407E-A947-70E740481C1C}">
                          <a14:useLocalDpi xmlns:a14="http://schemas.microsoft.com/office/drawing/2010/main" val="0"/>
                        </a:ext>
                      </a:extLst>
                    </a:blip>
                    <a:stretch>
                      <a:fillRect/>
                    </a:stretch>
                  </pic:blipFill>
                  <pic:spPr>
                    <a:xfrm rot="1173430">
                      <a:off x="0" y="0"/>
                      <a:ext cx="2244725" cy="1391920"/>
                    </a:xfrm>
                    <a:prstGeom prst="rect">
                      <a:avLst/>
                    </a:prstGeom>
                  </pic:spPr>
                </pic:pic>
              </a:graphicData>
            </a:graphic>
            <wp14:sizeRelH relativeFrom="margin">
              <wp14:pctWidth>0</wp14:pctWidth>
            </wp14:sizeRelH>
            <wp14:sizeRelV relativeFrom="margin">
              <wp14:pctHeight>0</wp14:pctHeight>
            </wp14:sizeRelV>
          </wp:anchor>
        </w:drawing>
      </w:r>
      <w:r w:rsidR="006D3081">
        <w:rPr>
          <w:noProof/>
        </w:rPr>
        <w:drawing>
          <wp:anchor distT="0" distB="0" distL="114300" distR="114300" simplePos="0" relativeHeight="251677835" behindDoc="0" locked="0" layoutInCell="1" allowOverlap="1" wp14:anchorId="60FBCE0F" wp14:editId="3AD94CC4">
            <wp:simplePos x="0" y="0"/>
            <wp:positionH relativeFrom="page">
              <wp:posOffset>1841500</wp:posOffset>
            </wp:positionH>
            <wp:positionV relativeFrom="page">
              <wp:posOffset>4569460</wp:posOffset>
            </wp:positionV>
            <wp:extent cx="3683000" cy="1252855"/>
            <wp:effectExtent l="0" t="0" r="0" b="0"/>
            <wp:wrapThrough wrapText="bothSides">
              <wp:wrapPolygon edited="0">
                <wp:start x="0" y="0"/>
                <wp:lineTo x="0" y="21020"/>
                <wp:lineTo x="21451" y="21020"/>
                <wp:lineTo x="21451" y="0"/>
                <wp:lineTo x="0" y="0"/>
              </wp:wrapPolygon>
            </wp:wrapThrough>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1.jpeg"/>
                    <pic:cNvPicPr/>
                  </pic:nvPicPr>
                  <pic:blipFill>
                    <a:blip r:embed="rId39">
                      <a:extLst>
                        <a:ext uri="{28A0092B-C50C-407E-A947-70E740481C1C}">
                          <a14:useLocalDpi xmlns:a14="http://schemas.microsoft.com/office/drawing/2010/main" val="0"/>
                        </a:ext>
                      </a:extLst>
                    </a:blip>
                    <a:stretch>
                      <a:fillRect/>
                    </a:stretch>
                  </pic:blipFill>
                  <pic:spPr>
                    <a:xfrm>
                      <a:off x="0" y="0"/>
                      <a:ext cx="3683000" cy="1252855"/>
                    </a:xfrm>
                    <a:prstGeom prst="rect">
                      <a:avLst/>
                    </a:prstGeom>
                  </pic:spPr>
                </pic:pic>
              </a:graphicData>
            </a:graphic>
            <wp14:sizeRelH relativeFrom="margin">
              <wp14:pctWidth>0</wp14:pctWidth>
            </wp14:sizeRelH>
            <wp14:sizeRelV relativeFrom="margin">
              <wp14:pctHeight>0</wp14:pctHeight>
            </wp14:sizeRelV>
          </wp:anchor>
        </w:drawing>
      </w:r>
      <w:bookmarkStart w:id="2" w:name="_LastPageContents"/>
      <w:r w:rsidR="00C54528">
        <w:t xml:space="preserve"> </w:t>
      </w:r>
      <w:bookmarkEnd w:id="2"/>
    </w:p>
    <w:sectPr w:rsidR="00045E20" w:rsidSect="00C53CF4">
      <w:headerReference w:type="default" r:id="rId40"/>
      <w:footerReference w:type="default" r:id="rId41"/>
      <w:headerReference w:type="first" r:id="rId42"/>
      <w:pgSz w:w="12240" w:h="15840"/>
      <w:pgMar w:top="576" w:right="576" w:bottom="576" w:left="576"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955219" w14:textId="77777777" w:rsidR="002F29E5" w:rsidRDefault="002F29E5">
      <w:r>
        <w:separator/>
      </w:r>
    </w:p>
  </w:endnote>
  <w:endnote w:type="continuationSeparator" w:id="0">
    <w:p w14:paraId="17BC44CF" w14:textId="77777777" w:rsidR="002F29E5" w:rsidRDefault="002F2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149F8" w14:textId="77777777" w:rsidR="00F0303F" w:rsidRDefault="00F0303F">
    <w:pPr>
      <w:pStyle w:val="Footer"/>
    </w:pPr>
    <w:r>
      <w:rPr>
        <w:noProof/>
      </w:rPr>
      <mc:AlternateContent>
        <mc:Choice Requires="wps">
          <w:drawing>
            <wp:anchor distT="0" distB="0" distL="114300" distR="114300" simplePos="0" relativeHeight="251658265" behindDoc="0" locked="0" layoutInCell="1" allowOverlap="1" wp14:anchorId="74A22673" wp14:editId="0BA9F72D">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4C0C6" w14:textId="77777777" w:rsidR="00F0303F" w:rsidRDefault="00F0303F" w:rsidP="00045E20">
                          <w:pPr>
                            <w:pStyle w:val="Page"/>
                          </w:pPr>
                          <w:r>
                            <w:fldChar w:fldCharType="begin"/>
                          </w:r>
                          <w:r>
                            <w:instrText xml:space="preserve"> page </w:instrText>
                          </w:r>
                          <w:r>
                            <w:fldChar w:fldCharType="separate"/>
                          </w:r>
                          <w:r w:rsidR="002F29E5">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137"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" filled="f" stroked="f">
              <v:textbox style="mso-next-textbox:#Text Box 29" inset="0,0,0,0">
                <w:txbxContent>
                  <w:p w14:paraId="2D54C0C6" w14:textId="77777777" w:rsidR="00F0303F" w:rsidRDefault="00F0303F" w:rsidP="00045E20">
                    <w:pPr>
                      <w:pStyle w:val="Page"/>
                    </w:pPr>
                    <w:r>
                      <w:fldChar w:fldCharType="begin"/>
                    </w:r>
                    <w:r>
                      <w:instrText xml:space="preserve"> page </w:instrText>
                    </w:r>
                    <w:r>
                      <w:fldChar w:fldCharType="separate"/>
                    </w:r>
                    <w:r w:rsidR="002F29E5">
                      <w:t>4</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9EB7C" w14:textId="77777777" w:rsidR="00F0303F" w:rsidRDefault="00F0303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7A03CD" w14:textId="77777777" w:rsidR="002F29E5" w:rsidRDefault="002F29E5">
      <w:r>
        <w:separator/>
      </w:r>
    </w:p>
  </w:footnote>
  <w:footnote w:type="continuationSeparator" w:id="0">
    <w:p w14:paraId="390BCC3C" w14:textId="77777777" w:rsidR="002F29E5" w:rsidRDefault="002F29E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E71DD" w14:textId="77777777" w:rsidR="00F0303F" w:rsidRDefault="00F0303F">
    <w:pPr>
      <w:pStyle w:val="Header"/>
    </w:pPr>
    <w:r>
      <w:rPr>
        <w:noProof/>
      </w:rPr>
      <mc:AlternateContent>
        <mc:Choice Requires="wps">
          <w:drawing>
            <wp:anchor distT="0" distB="0" distL="114300" distR="114300" simplePos="0" relativeHeight="251658254" behindDoc="0" locked="0" layoutInCell="1" allowOverlap="1" wp14:anchorId="48DB7936" wp14:editId="36269E74">
              <wp:simplePos x="0" y="0"/>
              <wp:positionH relativeFrom="page">
                <wp:posOffset>548640</wp:posOffset>
              </wp:positionH>
              <wp:positionV relativeFrom="page">
                <wp:posOffset>466090</wp:posOffset>
              </wp:positionV>
              <wp:extent cx="3337560" cy="190500"/>
              <wp:effectExtent l="0" t="0" r="0" b="12700"/>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2BFFC8C" w14:textId="56C61B72" w:rsidR="00F0303F" w:rsidRDefault="00F0303F" w:rsidP="00045E20">
                          <w:pPr>
                            <w:pStyle w:val="Header"/>
                          </w:pPr>
                          <w:r>
                            <w:t>Pinellas AVID Elementary</w:t>
                          </w:r>
                        </w:p>
                        <w:p w14:paraId="02998669" w14:textId="77777777" w:rsidR="00F0303F" w:rsidRDefault="00F0303F" w:rsidP="00045E20">
                          <w:pPr>
                            <w:pStyle w:val="Heade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135" type="#_x0000_t202" style="position:absolute;margin-left:43.2pt;margin-top:36.7pt;width:262.8pt;height:1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" filled="f" stroked="f">
              <v:textbox inset=",0,,0">
                <w:txbxContent>
                  <w:p w14:paraId="22BFFC8C" w14:textId="56C61B72" w:rsidR="00F0303F" w:rsidRDefault="00F0303F" w:rsidP="00045E20">
                    <w:pPr>
                      <w:pStyle w:val="Header"/>
                    </w:pPr>
                    <w:r>
                      <w:t>Pinellas AVID Elementary</w:t>
                    </w:r>
                  </w:p>
                  <w:p w14:paraId="02998669" w14:textId="77777777" w:rsidR="00F0303F" w:rsidRDefault="00F0303F" w:rsidP="00045E20">
                    <w:pPr>
                      <w:pStyle w:val="Header"/>
                    </w:pPr>
                  </w:p>
                </w:txbxContent>
              </v:textbox>
              <w10:wrap anchorx="page" anchory="page"/>
            </v:shape>
          </w:pict>
        </mc:Fallback>
      </mc:AlternateContent>
    </w:r>
    <w:r>
      <w:rPr>
        <w:noProof/>
      </w:rPr>
      <mc:AlternateContent>
        <mc:Choice Requires="wpg">
          <w:drawing>
            <wp:anchor distT="0" distB="0" distL="114300" distR="114300" simplePos="0" relativeHeight="251658228" behindDoc="0" locked="0" layoutInCell="1" allowOverlap="1" wp14:anchorId="134BEF7A" wp14:editId="632EE0DA">
              <wp:simplePos x="0" y="0"/>
              <wp:positionH relativeFrom="page">
                <wp:posOffset>365760</wp:posOffset>
              </wp:positionH>
              <wp:positionV relativeFrom="page">
                <wp:posOffset>365760</wp:posOffset>
              </wp:positionV>
              <wp:extent cx="7040880" cy="9326880"/>
              <wp:effectExtent l="10160" t="10160" r="10160" b="10160"/>
              <wp:wrapNone/>
              <wp:docPr id="2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27" name="Line 22"/>
                      <wps:cNvCnPr/>
                      <wps:spPr bwMode="auto">
                        <a:xfrm>
                          <a:off x="576" y="1180"/>
                          <a:ext cx="11088" cy="0"/>
                        </a:xfrm>
                        <a:prstGeom prst="line">
                          <a:avLst/>
                        </a:prstGeom>
                        <a:noFill/>
                        <a:ln w="1905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8" name="Rectangle 37"/>
                      <wps:cNvSpPr>
                        <a:spLocks noChangeArrowheads="1"/>
                      </wps:cNvSpPr>
                      <wps:spPr bwMode="auto">
                        <a:xfrm>
                          <a:off x="576" y="576"/>
                          <a:ext cx="11088" cy="14688"/>
                        </a:xfrm>
                        <a:prstGeom prst="rect">
                          <a:avLst/>
                        </a:prstGeom>
                        <a:noFill/>
                        <a:ln w="19050">
                          <a:solidFill>
                            <a:schemeClr val="tx2">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8.8pt;margin-top:28.8pt;width:554.4pt;height:734.4pt;z-index:251658228;mso-position-horizontal-relative:page;mso-position-vertical-relative:page" coordorigin="576,576" coordsize="11088,14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">
              <v:line id="Line 22" o:spid="_x0000_s1027" style="position:absolute;visibility:visible;mso-wrap-style:square" from="576,1180" to="11664,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zCclMMAAADbAAAADwAAAGRycy9kb3ducmV2LnhtbESPQWvCQBSE74L/YXlCb7rRQy2pq4gS&#10;6KEemsbS4yP7mgSzb8PumsR/3xUEj8PMfMNsdqNpRU/ON5YVLBcJCOLS6oYrBcV3Nn8D4QOyxtYy&#10;KbiRh912Otlgqu3AX9TnoRIRwj5FBXUIXSqlL2sy6Be2I47en3UGQ5SuktrhEOGmlaskeZUGG44L&#10;NXZ0qKm85Fej4Hw6Fnmf/Wa+G9pP1/zwtdizUi+zcf8OItAYnuFH+0MrWK3h/iX+ALn9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swnJTDAAAA2wAAAA8AAAAAAAAAAAAA&#10;AAAAoQIAAGRycy9kb3ducmV2LnhtbFBLBQYAAAAABAAEAPkAAACRAwAAAAA=&#10;" strokecolor="#2b142d [3215]" strokeweight="1.5pt">
                <v:shadow opacity="22938f" mv:blur="38100f" offset="0,2pt"/>
              </v:line>
              <v:rect id="Rectangle 37" o:spid="_x0000_s1028" style="position:absolute;left:576;top:576;width:11088;height:14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O1+lwQAA&#10;ANsAAAAPAAAAZHJzL2Rvd25yZXYueG1sRE/LisIwFN0L/kO4ghvRdGQYtBpFhEFdzIAPBHfX5toU&#10;m5vSRG3/frIYcHk47/mysaV4Uu0Lxwo+RgkI4szpgnMFp+P3cALCB2SNpWNS0JKH5aLbmWOq3Yv3&#10;9DyEXMQQ9ikqMCFUqZQ+M2TRj1xFHLmbqy2GCOtc6hpfMdyWcpwkX9JiwbHBYEVrQ9n98LAKsLmu&#10;f35b1nJwmm4u7afZ7s57pfq9ZjUDEagJb/G/e6sVjOPY+C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ztfpcEAAADbAAAADwAAAAAAAAAAAAAAAACXAgAAZHJzL2Rvd25y&#10;ZXYueG1sUEsFBgAAAAAEAAQA9QAAAIUDAAAAAA==&#10;" filled="f" fillcolor="#9bc1ff" strokecolor="#2b142d [3215]" strokeweight="1.5pt">
                <v:fill color2="#3f80cd" focus="100%" type="gradient">
                  <o:fill v:ext="view" type="gradientUnscaled"/>
                </v:fill>
                <v:shadow opacity="22938f" mv:blur="38100f" offset="0,2pt"/>
                <v:textbox inset=",7.2pt,,7.2pt"/>
              </v:rect>
              <w10:wrap anchorx="page" anchory="page"/>
            </v:group>
          </w:pict>
        </mc:Fallback>
      </mc:AlternateContent>
    </w:r>
    <w:r>
      <w:rPr>
        <w:noProof/>
      </w:rPr>
      <mc:AlternateContent>
        <mc:Choice Requires="wps">
          <w:drawing>
            <wp:anchor distT="0" distB="0" distL="114300" distR="114300" simplePos="0" relativeHeight="251658255" behindDoc="0" locked="0" layoutInCell="1" allowOverlap="1" wp14:anchorId="1874FA9E" wp14:editId="631FE010">
              <wp:simplePos x="0" y="0"/>
              <wp:positionH relativeFrom="page">
                <wp:posOffset>4028440</wp:posOffset>
              </wp:positionH>
              <wp:positionV relativeFrom="page">
                <wp:posOffset>466090</wp:posOffset>
              </wp:positionV>
              <wp:extent cx="3200400" cy="190500"/>
              <wp:effectExtent l="0" t="0" r="0" b="1270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3933D25" w14:textId="58E3A56B" w:rsidR="00F0303F" w:rsidRDefault="00F0303F" w:rsidP="00045E20">
                          <w:pPr>
                            <w:pStyle w:val="Header-Right"/>
                          </w:pPr>
                          <w:r>
                            <w:t>September 2014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margin-left:317.2pt;margin-top:36.7pt;width:252pt;height:1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J5YvMCAABW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" filled="f" stroked="f">
              <v:textbox inset=",0,,0">
                <w:txbxContent>
                  <w:p w14:paraId="03933D25" w14:textId="58E3A56B" w:rsidR="00F0303F" w:rsidRDefault="00F0303F" w:rsidP="00045E20">
                    <w:pPr>
                      <w:pStyle w:val="Header-Right"/>
                    </w:pPr>
                    <w:r>
                      <w:t>September 2014</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249D6" w14:textId="77777777" w:rsidR="00F0303F" w:rsidRDefault="00F0303F">
    <w:pPr>
      <w:pStyle w:val="Header"/>
    </w:pPr>
    <w:r>
      <w:rPr>
        <w:noProof/>
      </w:rPr>
      <mc:AlternateContent>
        <mc:Choice Requires="wps">
          <w:drawing>
            <wp:anchor distT="0" distB="0" distL="114300" distR="114300" simplePos="0" relativeHeight="251658220" behindDoc="0" locked="0" layoutInCell="1" allowOverlap="1" wp14:anchorId="127C3452" wp14:editId="41EFDF64">
              <wp:simplePos x="5486400" y="8229600"/>
              <wp:positionH relativeFrom="page">
                <wp:posOffset>374650</wp:posOffset>
              </wp:positionH>
              <wp:positionV relativeFrom="page">
                <wp:posOffset>374650</wp:posOffset>
              </wp:positionV>
              <wp:extent cx="7022592" cy="3255264"/>
              <wp:effectExtent l="0" t="0" r="13335" b="21590"/>
              <wp:wrapNone/>
              <wp:docPr id="144" name="Rectangle 144"/>
              <wp:cNvGraphicFramePr/>
              <a:graphic xmlns:a="http://schemas.openxmlformats.org/drawingml/2006/main">
                <a:graphicData uri="http://schemas.microsoft.com/office/word/2010/wordprocessingShape">
                  <wps:wsp>
                    <wps:cNvSpPr/>
                    <wps:spPr>
                      <a:xfrm>
                        <a:off x="0" y="0"/>
                        <a:ext cx="7022592" cy="3255264"/>
                      </a:xfrm>
                      <a:prstGeom prst="rect">
                        <a:avLst/>
                      </a:prstGeom>
                      <a:gradFill>
                        <a:gsLst>
                          <a:gs pos="0">
                            <a:schemeClr val="tx2"/>
                          </a:gs>
                          <a:gs pos="100000">
                            <a:schemeClr val="bg2"/>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 o:spid="_x0000_s1026" style="position:absolute;margin-left:29.5pt;margin-top:29.5pt;width:552.95pt;height:256.3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" fillcolor="#2b142d [3215]" stroked="f" strokeweight="1pt">
              <v:fill color2="#c3afcc [3214]" rotate="t" focus="100%" type="gradient">
                <o:fill v:ext="view" type="gradientUnscaled"/>
              </v:fill>
              <w10:wrap anchorx="page" anchory="page"/>
            </v:rect>
          </w:pict>
        </mc:Fallback>
      </mc:AlternateContent>
    </w:r>
    <w:r>
      <w:rPr>
        <w:noProof/>
      </w:rPr>
      <mc:AlternateContent>
        <mc:Choice Requires="wpg">
          <w:drawing>
            <wp:anchor distT="0" distB="0" distL="114300" distR="114300" simplePos="0" relativeHeight="251658246" behindDoc="0" locked="0" layoutInCell="1" allowOverlap="1" wp14:anchorId="2A59E29C" wp14:editId="555747FF">
              <wp:simplePos x="0" y="0"/>
              <wp:positionH relativeFrom="page">
                <wp:posOffset>548640</wp:posOffset>
              </wp:positionH>
              <wp:positionV relativeFrom="page">
                <wp:posOffset>548640</wp:posOffset>
              </wp:positionV>
              <wp:extent cx="6675120" cy="8961120"/>
              <wp:effectExtent l="15240" t="15240" r="15240" b="15240"/>
              <wp:wrapNone/>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21" name="Rectangle 13"/>
                      <wps:cNvSpPr>
                        <a:spLocks noChangeArrowheads="1"/>
                      </wps:cNvSpPr>
                      <wps:spPr bwMode="auto">
                        <a:xfrm>
                          <a:off x="864" y="864"/>
                          <a:ext cx="10512" cy="14112"/>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2" name="Line 15"/>
                      <wps:cNvCnPr/>
                      <wps:spPr bwMode="auto">
                        <a:xfrm>
                          <a:off x="864" y="1400"/>
                          <a:ext cx="10512" cy="0"/>
                        </a:xfrm>
                        <a:prstGeom prst="line">
                          <a:avLst/>
                        </a:prstGeom>
                        <a:noFill/>
                        <a:ln w="1905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3.2pt;margin-top:43.2pt;width:525.6pt;height:705.6pt;z-index:251658246;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1qntxQAA&#10;ANsAAAAPAAAAZHJzL2Rvd25yZXYueG1sRI9BawIxFITvBf9DeEIvRbO6IGU1iloKQvFQ9dDjc/Pc&#10;LG5eliTq2l/fCAWPw8x8w8wWnW3ElXyoHSsYDTMQxKXTNVcKDvvPwTuIEJE1No5JwZ0CLOa9lxkW&#10;2t34m667WIkE4VCgAhNjW0gZSkMWw9C1xMk7OW8xJukrqT3eEtw2cpxlE2mx5rRgsKW1ofK8u1gF&#10;9dth+ztZ+WV+//i5nOJXftyYXKnXfrecgojUxWf4v73RCsYjeHxJP0D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PWqe3FAAAA2wAAAA8AAAAAAAAAAAAAAAAAlwIAAGRycy9k&#10;b3ducmV2LnhtbFBLBQYAAAAABAAEAPUAAACJAwAAAAA=&#10;" filled="f" fillcolor="#9bc1ff" strokecolor="white [3212]" strokeweight="1.5pt">
                <v:fill color2="#3f80cd" focus="100%" type="gradient">
                  <o:fill v:ext="view" type="gradientUnscaled"/>
                </v:fill>
                <v:stroke opacity="26214f"/>
                <v:shadow opacity="22938f" mv:blur="38100f" offset="0,2pt"/>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0LVUcUAAADbAAAADwAAAGRycy9kb3ducmV2LnhtbESPQUvDQBSE70L/w/IK3uzGSKvEbksp&#10;FbSlB2vB6zP7TILZt2n2maT/vlsQPA4z8w0zXw6uVh21ofJs4H6SgCLOva24MHD8eLl7AhUE2WLt&#10;mQycKcByMbqZY2Z9z+/UHaRQEcIhQwOlSJNpHfKSHIaJb4ij9+1bhxJlW2jbYh/hrtZpksy0w4rj&#10;QokNrUvKfw6/zoD03T592JzrU3fcSf75+PZVbKfG3I6H1TMooUH+w3/tV2sgTeH6Jf4Avbg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0LVUcUAAADbAAAADwAAAAAAAAAA&#10;AAAAAAChAgAAZHJzL2Rvd25yZXYueG1sUEsFBgAAAAAEAAQA+QAAAJMDAAAAAA==&#10;" strokecolor="white [3212]" strokeweight="1.5pt">
                <v:stroke opacity="26214f"/>
                <v:shadow opacity="22938f" mv:blur="38100f" offset="0,2pt"/>
              </v:line>
              <w10:wrap anchorx="page" anchory="page"/>
            </v:group>
          </w:pict>
        </mc:Fallback>
      </mc:AlternateContent>
    </w:r>
    <w:r>
      <w:rPr>
        <w:noProof/>
      </w:rPr>
      <w:drawing>
        <wp:anchor distT="0" distB="0" distL="114300" distR="114300" simplePos="0" relativeHeight="251658247" behindDoc="0" locked="0" layoutInCell="1" allowOverlap="1" wp14:anchorId="1071ECDD" wp14:editId="7D988AFC">
          <wp:simplePos x="5486400" y="8229600"/>
          <wp:positionH relativeFrom="page">
            <wp:posOffset>5029200</wp:posOffset>
          </wp:positionH>
          <wp:positionV relativeFrom="page">
            <wp:posOffset>8611870</wp:posOffset>
          </wp:positionV>
          <wp:extent cx="2359660" cy="1077595"/>
          <wp:effectExtent l="25400" t="0" r="2540" b="0"/>
          <wp:wrapTight wrapText="bothSides">
            <wp:wrapPolygon edited="0">
              <wp:start x="17206" y="0"/>
              <wp:lineTo x="-233" y="4582"/>
              <wp:lineTo x="-233" y="21384"/>
              <wp:lineTo x="21623" y="21384"/>
              <wp:lineTo x="21623" y="14765"/>
              <wp:lineTo x="21391" y="12728"/>
              <wp:lineTo x="20461" y="8146"/>
              <wp:lineTo x="20461" y="0"/>
              <wp:lineTo x="17206" y="0"/>
            </wp:wrapPolygon>
          </wp:wrapTight>
          <wp:docPr id="135" name="Picture 1" descr="Fall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CoverBottom.png"/>
                  <pic:cNvPicPr/>
                </pic:nvPicPr>
                <pic:blipFill>
                  <a:blip r:embed="rId1"/>
                  <a:stretch>
                    <a:fillRect/>
                  </a:stretch>
                </pic:blipFill>
                <pic:spPr>
                  <a:xfrm>
                    <a:off x="0" y="0"/>
                    <a:ext cx="2359660" cy="1077595"/>
                  </a:xfrm>
                  <a:prstGeom prst="rect">
                    <a:avLst/>
                  </a:prstGeom>
                </pic:spPr>
              </pic:pic>
            </a:graphicData>
          </a:graphic>
        </wp:anchor>
      </w:drawing>
    </w:r>
    <w:r w:rsidRPr="00D23E7F">
      <w:rPr>
        <w:noProof/>
      </w:rPr>
      <w:drawing>
        <wp:anchor distT="0" distB="0" distL="118745" distR="118745" simplePos="0" relativeHeight="251658222" behindDoc="0" locked="0" layoutInCell="0" allowOverlap="1" wp14:anchorId="6018E84C" wp14:editId="3694841A">
          <wp:simplePos x="368300" y="368300"/>
          <wp:positionH relativeFrom="page">
            <wp:posOffset>368300</wp:posOffset>
          </wp:positionH>
          <wp:positionV relativeFrom="page">
            <wp:posOffset>368300</wp:posOffset>
          </wp:positionV>
          <wp:extent cx="7035800" cy="3289300"/>
          <wp:effectExtent l="25400" t="0" r="0" b="0"/>
          <wp:wrapNone/>
          <wp:docPr id="136" name="Picture 8" descr=":NFC13 Seasonal:Fall:Assets:Fall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FC13 Seasonal:Fall:Assets:FallCoverTop.png"/>
                  <pic:cNvPicPr>
                    <a:picLocks noChangeAspect="1" noChangeArrowheads="1"/>
                  </pic:cNvPicPr>
                </pic:nvPicPr>
                <pic:blipFill>
                  <a:blip r:embed="rId2"/>
                  <a:srcRect/>
                  <a:stretch>
                    <a:fillRect/>
                  </a:stretch>
                </pic:blipFill>
                <pic:spPr bwMode="auto">
                  <a:xfrm>
                    <a:off x="0" y="0"/>
                    <a:ext cx="7035800" cy="3289300"/>
                  </a:xfrm>
                  <a:prstGeom prst="rect">
                    <a:avLst/>
                  </a:prstGeom>
                  <a:noFill/>
                </pic:spPr>
              </pic:pic>
            </a:graphicData>
          </a:graphic>
        </wp:anchor>
      </w:drawing>
    </w:r>
    <w:r>
      <w:rPr>
        <w:noProof/>
      </w:rPr>
      <mc:AlternateContent>
        <mc:Choice Requires="wps">
          <w:drawing>
            <wp:anchor distT="0" distB="0" distL="114300" distR="114300" simplePos="0" relativeHeight="251658238" behindDoc="0" locked="0" layoutInCell="1" allowOverlap="1" wp14:anchorId="7A9CA0C6" wp14:editId="65D0C922">
              <wp:simplePos x="0" y="0"/>
              <wp:positionH relativeFrom="page">
                <wp:posOffset>5029200</wp:posOffset>
              </wp:positionH>
              <wp:positionV relativeFrom="page">
                <wp:posOffset>3655060</wp:posOffset>
              </wp:positionV>
              <wp:extent cx="2369820" cy="6037580"/>
              <wp:effectExtent l="0" t="0" r="5080" b="0"/>
              <wp:wrapTight wrapText="bothSides">
                <wp:wrapPolygon edited="0">
                  <wp:start x="-87" y="-34"/>
                  <wp:lineTo x="-87" y="21566"/>
                  <wp:lineTo x="21687" y="21566"/>
                  <wp:lineTo x="21687" y="-34"/>
                  <wp:lineTo x="-87" y="-34"/>
                </wp:wrapPolygon>
              </wp:wrapTight>
              <wp:docPr id="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6037580"/>
                      </a:xfrm>
                      <a:prstGeom prst="rect">
                        <a:avLst/>
                      </a:prstGeom>
                      <a:gradFill rotWithShape="1">
                        <a:gsLst>
                          <a:gs pos="0">
                            <a:srgbClr val="FFFFFF"/>
                          </a:gs>
                          <a:gs pos="100000">
                            <a:schemeClr val="accent4">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96pt;margin-top:287.8pt;width:186.6pt;height:475.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" stroked="f" strokecolor="#4a7ebb" strokeweight="1.5pt">
              <v:fill color2="#996 [3207]" rotate="t" focus="100%" type="gradient"/>
              <v:shadow opacity="22938f" mv:blur="38100f" offset="0,2pt"/>
              <v:textbox inset=",7.2pt,,7.2pt"/>
              <w10:wrap type="tight"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F45A7" w14:textId="77777777" w:rsidR="00F0303F" w:rsidRDefault="00F0303F">
    <w:pPr>
      <w:pStyle w:val="Header"/>
    </w:pPr>
    <w:r>
      <w:rPr>
        <w:noProof/>
      </w:rPr>
      <mc:AlternateContent>
        <mc:Choice Requires="wps">
          <w:drawing>
            <wp:anchor distT="0" distB="0" distL="114300" distR="114300" simplePos="0" relativeHeight="251658224" behindDoc="0" locked="0" layoutInCell="1" allowOverlap="1" wp14:anchorId="15C10B46" wp14:editId="29DA41D1">
              <wp:simplePos x="5486400" y="8229600"/>
              <wp:positionH relativeFrom="page">
                <wp:posOffset>374650</wp:posOffset>
              </wp:positionH>
              <wp:positionV relativeFrom="page">
                <wp:posOffset>374650</wp:posOffset>
              </wp:positionV>
              <wp:extent cx="7022592" cy="4169664"/>
              <wp:effectExtent l="0" t="0" r="13335" b="21590"/>
              <wp:wrapNone/>
              <wp:docPr id="143" name="Rectangle 143"/>
              <wp:cNvGraphicFramePr/>
              <a:graphic xmlns:a="http://schemas.openxmlformats.org/drawingml/2006/main">
                <a:graphicData uri="http://schemas.microsoft.com/office/word/2010/wordprocessingShape">
                  <wps:wsp>
                    <wps:cNvSpPr/>
                    <wps:spPr>
                      <a:xfrm>
                        <a:off x="0" y="0"/>
                        <a:ext cx="7022592" cy="4169664"/>
                      </a:xfrm>
                      <a:prstGeom prst="rect">
                        <a:avLst/>
                      </a:prstGeom>
                      <a:gradFill>
                        <a:gsLst>
                          <a:gs pos="0">
                            <a:schemeClr val="tx2"/>
                          </a:gs>
                          <a:gs pos="100000">
                            <a:schemeClr val="bg2"/>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 o:spid="_x0000_s1026" style="position:absolute;margin-left:29.5pt;margin-top:29.5pt;width:552.95pt;height:328.3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" fillcolor="#2b142d [3215]" stroked="f" strokeweight="1pt">
              <v:fill color2="#c3afcc [3214]" rotate="t" focus="100%" type="gradient">
                <o:fill v:ext="view" type="gradientUnscaled"/>
              </v:fill>
              <w10:wrap anchorx="page" anchory="page"/>
            </v:rect>
          </w:pict>
        </mc:Fallback>
      </mc:AlternateContent>
    </w:r>
    <w:r>
      <w:rPr>
        <w:noProof/>
      </w:rPr>
      <mc:AlternateContent>
        <mc:Choice Requires="wps">
          <w:drawing>
            <wp:anchor distT="0" distB="0" distL="114300" distR="114300" simplePos="0" relativeHeight="251658256" behindDoc="0" locked="0" layoutInCell="0" allowOverlap="1" wp14:anchorId="351BAA0C" wp14:editId="01574DE7">
              <wp:simplePos x="0" y="0"/>
              <wp:positionH relativeFrom="page">
                <wp:posOffset>548640</wp:posOffset>
              </wp:positionH>
              <wp:positionV relativeFrom="page">
                <wp:posOffset>548640</wp:posOffset>
              </wp:positionV>
              <wp:extent cx="6675120" cy="4185920"/>
              <wp:effectExtent l="15240" t="15240" r="15240" b="15240"/>
              <wp:wrapNone/>
              <wp:docPr id="1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4185920"/>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43.2pt;margin-top:43.2pt;width:525.6pt;height:329.6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" o:allowincell="f" filled="f" fillcolor="#9bc1ff" strokecolor="white [3212]" strokeweight="1.5pt">
              <v:fill color2="#3f80cd" focus="100%" type="gradient">
                <o:fill v:ext="view" type="gradientUnscaled"/>
              </v:fill>
              <v:stroke opacity="26214f"/>
              <v:shadow opacity="22938f" mv:blur="38100f" offset="0,2pt"/>
              <v:textbox inset=",7.2pt,,7.2pt"/>
              <w10:wrap anchorx="page" anchory="page"/>
            </v:rect>
          </w:pict>
        </mc:Fallback>
      </mc:AlternateContent>
    </w:r>
    <w:r>
      <w:rPr>
        <w:noProof/>
      </w:rPr>
      <w:drawing>
        <wp:anchor distT="0" distB="0" distL="118745" distR="118745" simplePos="0" relativeHeight="251658226" behindDoc="0" locked="0" layoutInCell="0" allowOverlap="1" wp14:anchorId="0D544B99" wp14:editId="75E4D44B">
          <wp:simplePos x="368300" y="368300"/>
          <wp:positionH relativeFrom="page">
            <wp:posOffset>365760</wp:posOffset>
          </wp:positionH>
          <wp:positionV relativeFrom="page">
            <wp:posOffset>365760</wp:posOffset>
          </wp:positionV>
          <wp:extent cx="7035800" cy="4203700"/>
          <wp:effectExtent l="25400" t="0" r="0" b="0"/>
          <wp:wrapNone/>
          <wp:docPr id="9" name="Picture 9" descr="Fall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MailerTop.png"/>
                  <pic:cNvPicPr/>
                </pic:nvPicPr>
                <pic:blipFill>
                  <a:blip r:embed="rId1"/>
                  <a:stretch>
                    <a:fillRect/>
                  </a:stretch>
                </pic:blipFill>
                <pic:spPr>
                  <a:xfrm>
                    <a:off x="0" y="0"/>
                    <a:ext cx="7035800" cy="4203700"/>
                  </a:xfrm>
                  <a:prstGeom prst="rect">
                    <a:avLst/>
                  </a:prstGeom>
                  <a:noFill/>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5E7A3" w14:textId="77777777" w:rsidR="00F0303F" w:rsidRDefault="00F0303F">
    <w:pPr>
      <w:pStyle w:val="Header"/>
    </w:pPr>
    <w:r>
      <w:rPr>
        <w:noProof/>
      </w:rPr>
      <mc:AlternateContent>
        <mc:Choice Requires="wpg">
          <w:drawing>
            <wp:anchor distT="0" distB="0" distL="114300" distR="114300" simplePos="0" relativeHeight="251658244" behindDoc="0" locked="0" layoutInCell="1" allowOverlap="1" wp14:anchorId="66B130ED" wp14:editId="36AED714">
              <wp:simplePos x="0" y="0"/>
              <wp:positionH relativeFrom="page">
                <wp:posOffset>365760</wp:posOffset>
              </wp:positionH>
              <wp:positionV relativeFrom="page">
                <wp:posOffset>365760</wp:posOffset>
              </wp:positionV>
              <wp:extent cx="7035800" cy="3289300"/>
              <wp:effectExtent l="0" t="0" r="254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15"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16"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8.8pt;margin-top:28.8pt;width:554pt;height:259pt;z-index:251658244;mso-position-horizontal-relative:page;mso-position-vertical-relative:page" coordorigin="576,576" coordsize="11080,51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i4&#10;ounBAAAA2wAAAA8AAABkcnMvZG93bnJldi54bWxET01rwkAQvQv9D8sUetONpRWNrlJaBGm9JNH7&#10;kB2TkOxs2F01/nu3IHibx/uc1WYwnbiQ841lBdNJAoK4tLrhSsGh2I7nIHxA1thZJgU38rBZv4xW&#10;mGp75YwueahEDGGfooI6hD6V0pc1GfQT2xNH7mSdwRChq6R2eI3hppPvSTKTBhuODTX29F1T2eZn&#10;o2B//mndR5m1R7so/pw+5r/F9qbU2+vwtQQRaAhP8cO903H+J/z/Eg+Q6zs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i4ounBAAAA2wAAAA8AAAAAAAAAAAAAAAAAnAIAAGRy&#10;cy9kb3ducmV2LnhtbFBLBQYAAAAABAAEAPcAAACKAwAAAAA=&#10;" filled="t" fillcolor="#ad0202">
                <v:fill color2="#ff8400" rotate="t" focus="100%" type="gradient">
                  <o:fill v:ext="view" type="gradientUnscaled"/>
                </v:fill>
                <v:imagedata r:id="rId3" o:title="FallCoverBottom.png"/>
              </v:shape>
              <v:shape id="Picture 12" o:spid="_x0000_s1028" type="#_x0000_t75" alt=":NFC13 Seasonal:Fall:Assets:FallCoverTop.png" style="position:absolute;left:576;top:576;width:11080;height:5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ZE&#10;+EvDAAAA2wAAAA8AAABkcnMvZG93bnJldi54bWxET0uLwjAQvi/4H8IIXpY11YNI17SIIHqQBV+o&#10;t6GZbcs2k9pE7frrjSB4m4/vOZO0NZW4UuNKywoG/QgEcWZ1ybmC3Xb+NQbhPLLGyjIp+CcHadL5&#10;mGCs7Y3XdN34XIQQdjEqKLyvYyldVpBB17c1ceB+bWPQB9jkUjd4C+GmksMoGkmDJYeGAmuaFZT9&#10;bS5GwWJ/NlW5d4fT5y4/Hdc/q2h8XynV67bTbxCeWv8Wv9xLHeaP4PlLOEAm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kT4S8MAAADbAAAADwAAAAAAAAAAAAAAAACcAgAA&#10;ZHJzL2Rvd25yZXYueG1sUEsFBgAAAAAEAAQA9wAAAIwDAAAAAA==&#10;" filled="t" fillcolor="#ad0202">
                <v:fill color2="#ff8400" rotate="t" focus="100%" type="gradient">
                  <o:fill v:ext="view" type="gradientUnscaled"/>
                </v:fill>
                <v:imagedata r:id="rId4" o:title="FallCoverTop.png"/>
              </v:shape>
              <w10:wrap type="tight"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 w:name="ShowDynamicGuides" w:val="1"/>
    <w:docVar w:name="ShowStaticGuides" w:val="1"/>
  </w:docVars>
  <w:rsids>
    <w:rsidRoot w:val="00045E20"/>
    <w:rsid w:val="00000DFA"/>
    <w:rsid w:val="00045E20"/>
    <w:rsid w:val="00047D19"/>
    <w:rsid w:val="000B71D1"/>
    <w:rsid w:val="001461FA"/>
    <w:rsid w:val="001719E2"/>
    <w:rsid w:val="0018335E"/>
    <w:rsid w:val="00190632"/>
    <w:rsid w:val="00190C3E"/>
    <w:rsid w:val="00210F39"/>
    <w:rsid w:val="002B6679"/>
    <w:rsid w:val="002C51F9"/>
    <w:rsid w:val="002C65ED"/>
    <w:rsid w:val="002F29E5"/>
    <w:rsid w:val="00321DB9"/>
    <w:rsid w:val="003221EB"/>
    <w:rsid w:val="00363EB7"/>
    <w:rsid w:val="003D7EFB"/>
    <w:rsid w:val="00437E6D"/>
    <w:rsid w:val="00475308"/>
    <w:rsid w:val="004F0834"/>
    <w:rsid w:val="004F2226"/>
    <w:rsid w:val="004F2B9A"/>
    <w:rsid w:val="00560C00"/>
    <w:rsid w:val="00566812"/>
    <w:rsid w:val="00570BE3"/>
    <w:rsid w:val="005A3070"/>
    <w:rsid w:val="005A7988"/>
    <w:rsid w:val="005B002B"/>
    <w:rsid w:val="005B4054"/>
    <w:rsid w:val="005C7B11"/>
    <w:rsid w:val="005E6CDF"/>
    <w:rsid w:val="005F14DF"/>
    <w:rsid w:val="0060684F"/>
    <w:rsid w:val="00697302"/>
    <w:rsid w:val="006C72C4"/>
    <w:rsid w:val="006D3081"/>
    <w:rsid w:val="006F1B27"/>
    <w:rsid w:val="006F4806"/>
    <w:rsid w:val="007747DB"/>
    <w:rsid w:val="007A3712"/>
    <w:rsid w:val="007A65DB"/>
    <w:rsid w:val="00870F18"/>
    <w:rsid w:val="008B12ED"/>
    <w:rsid w:val="008B3D24"/>
    <w:rsid w:val="008F4388"/>
    <w:rsid w:val="008F7DA8"/>
    <w:rsid w:val="00991369"/>
    <w:rsid w:val="00A340AC"/>
    <w:rsid w:val="00B56B10"/>
    <w:rsid w:val="00B702F9"/>
    <w:rsid w:val="00B76219"/>
    <w:rsid w:val="00C12C5E"/>
    <w:rsid w:val="00C53CF4"/>
    <w:rsid w:val="00C54528"/>
    <w:rsid w:val="00C65A36"/>
    <w:rsid w:val="00C7185C"/>
    <w:rsid w:val="00C97488"/>
    <w:rsid w:val="00E422E7"/>
    <w:rsid w:val="00E64F5E"/>
    <w:rsid w:val="00EB6C53"/>
    <w:rsid w:val="00F0303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A4A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Body Text" w:uiPriority="99"/>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2B142D"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663366"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F7901E"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663366"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2B142D" w:themeColor="text2"/>
    </w:rPr>
  </w:style>
  <w:style w:type="character" w:customStyle="1" w:styleId="HeaderChar">
    <w:name w:val="Header Char"/>
    <w:basedOn w:val="DefaultParagraphFont"/>
    <w:link w:val="Header"/>
    <w:uiPriority w:val="99"/>
    <w:rsid w:val="00B047B0"/>
    <w:rPr>
      <w:caps/>
      <w:color w:val="2B142D"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F7901E"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330F42"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330F42"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330F42"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330F42" w:themeColor="accent2"/>
      <w:sz w:val="28"/>
    </w:rPr>
  </w:style>
  <w:style w:type="paragraph" w:styleId="BodyText2">
    <w:name w:val="Body Text 2"/>
    <w:basedOn w:val="Normal"/>
    <w:link w:val="BodyText2Char"/>
    <w:uiPriority w:val="99"/>
    <w:semiHidden/>
    <w:unhideWhenUsed/>
    <w:rsid w:val="00B047B0"/>
    <w:pPr>
      <w:spacing w:after="200"/>
      <w:jc w:val="center"/>
    </w:pPr>
    <w:rPr>
      <w:color w:val="666699" w:themeColor="accent3"/>
      <w:sz w:val="20"/>
    </w:rPr>
  </w:style>
  <w:style w:type="character" w:customStyle="1" w:styleId="BodyText2Char">
    <w:name w:val="Body Text 2 Char"/>
    <w:basedOn w:val="DefaultParagraphFont"/>
    <w:link w:val="BodyText2"/>
    <w:uiPriority w:val="99"/>
    <w:semiHidden/>
    <w:rsid w:val="00B047B0"/>
    <w:rPr>
      <w:color w:val="666699"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2B142D"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663366"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2B142D"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663366"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330F42"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330F42" w:themeColor="accent2"/>
      <w:sz w:val="48"/>
    </w:rPr>
  </w:style>
  <w:style w:type="paragraph" w:customStyle="1" w:styleId="Mailer">
    <w:name w:val="Mailer"/>
    <w:basedOn w:val="Normal"/>
    <w:link w:val="MailerChar"/>
    <w:qFormat/>
    <w:rsid w:val="009B0516"/>
    <w:rPr>
      <w:color w:val="2B142D" w:themeColor="text2"/>
      <w:sz w:val="28"/>
    </w:rPr>
  </w:style>
  <w:style w:type="character" w:customStyle="1" w:styleId="MailerChar">
    <w:name w:val="Mailer Char"/>
    <w:basedOn w:val="DefaultParagraphFont"/>
    <w:link w:val="Mailer"/>
    <w:rsid w:val="009B0516"/>
    <w:rPr>
      <w:color w:val="2B142D" w:themeColor="text2"/>
      <w:sz w:val="28"/>
    </w:rPr>
  </w:style>
  <w:style w:type="paragraph" w:customStyle="1" w:styleId="Page">
    <w:name w:val="Page"/>
    <w:basedOn w:val="Normal"/>
    <w:link w:val="PageChar"/>
    <w:qFormat/>
    <w:rsid w:val="005B5D77"/>
    <w:pPr>
      <w:jc w:val="center"/>
    </w:pPr>
    <w:rPr>
      <w:color w:val="2B142D" w:themeColor="text2"/>
      <w:sz w:val="20"/>
    </w:rPr>
  </w:style>
  <w:style w:type="character" w:customStyle="1" w:styleId="PageChar">
    <w:name w:val="Page Char"/>
    <w:basedOn w:val="DefaultParagraphFont"/>
    <w:link w:val="Page"/>
    <w:rsid w:val="005B5D77"/>
    <w:rPr>
      <w:color w:val="2B142D" w:themeColor="text2"/>
      <w:sz w:val="20"/>
    </w:rPr>
  </w:style>
  <w:style w:type="character" w:styleId="Hyperlink">
    <w:name w:val="Hyperlink"/>
    <w:basedOn w:val="DefaultParagraphFont"/>
    <w:rsid w:val="00045E20"/>
    <w:rPr>
      <w:color w:val="BC5FBC"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Body Text" w:uiPriority="99"/>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2B142D"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663366"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F7901E"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663366"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2B142D" w:themeColor="text2"/>
    </w:rPr>
  </w:style>
  <w:style w:type="character" w:customStyle="1" w:styleId="HeaderChar">
    <w:name w:val="Header Char"/>
    <w:basedOn w:val="DefaultParagraphFont"/>
    <w:link w:val="Header"/>
    <w:uiPriority w:val="99"/>
    <w:rsid w:val="00B047B0"/>
    <w:rPr>
      <w:caps/>
      <w:color w:val="2B142D"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F7901E"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330F42"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330F42"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330F42"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330F42" w:themeColor="accent2"/>
      <w:sz w:val="28"/>
    </w:rPr>
  </w:style>
  <w:style w:type="paragraph" w:styleId="BodyText2">
    <w:name w:val="Body Text 2"/>
    <w:basedOn w:val="Normal"/>
    <w:link w:val="BodyText2Char"/>
    <w:uiPriority w:val="99"/>
    <w:semiHidden/>
    <w:unhideWhenUsed/>
    <w:rsid w:val="00B047B0"/>
    <w:pPr>
      <w:spacing w:after="200"/>
      <w:jc w:val="center"/>
    </w:pPr>
    <w:rPr>
      <w:color w:val="666699" w:themeColor="accent3"/>
      <w:sz w:val="20"/>
    </w:rPr>
  </w:style>
  <w:style w:type="character" w:customStyle="1" w:styleId="BodyText2Char">
    <w:name w:val="Body Text 2 Char"/>
    <w:basedOn w:val="DefaultParagraphFont"/>
    <w:link w:val="BodyText2"/>
    <w:uiPriority w:val="99"/>
    <w:semiHidden/>
    <w:rsid w:val="00B047B0"/>
    <w:rPr>
      <w:color w:val="666699"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2B142D"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663366"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2B142D"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663366"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330F42"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330F42" w:themeColor="accent2"/>
      <w:sz w:val="48"/>
    </w:rPr>
  </w:style>
  <w:style w:type="paragraph" w:customStyle="1" w:styleId="Mailer">
    <w:name w:val="Mailer"/>
    <w:basedOn w:val="Normal"/>
    <w:link w:val="MailerChar"/>
    <w:qFormat/>
    <w:rsid w:val="009B0516"/>
    <w:rPr>
      <w:color w:val="2B142D" w:themeColor="text2"/>
      <w:sz w:val="28"/>
    </w:rPr>
  </w:style>
  <w:style w:type="character" w:customStyle="1" w:styleId="MailerChar">
    <w:name w:val="Mailer Char"/>
    <w:basedOn w:val="DefaultParagraphFont"/>
    <w:link w:val="Mailer"/>
    <w:rsid w:val="009B0516"/>
    <w:rPr>
      <w:color w:val="2B142D" w:themeColor="text2"/>
      <w:sz w:val="28"/>
    </w:rPr>
  </w:style>
  <w:style w:type="paragraph" w:customStyle="1" w:styleId="Page">
    <w:name w:val="Page"/>
    <w:basedOn w:val="Normal"/>
    <w:link w:val="PageChar"/>
    <w:qFormat/>
    <w:rsid w:val="005B5D77"/>
    <w:pPr>
      <w:jc w:val="center"/>
    </w:pPr>
    <w:rPr>
      <w:color w:val="2B142D" w:themeColor="text2"/>
      <w:sz w:val="20"/>
    </w:rPr>
  </w:style>
  <w:style w:type="character" w:customStyle="1" w:styleId="PageChar">
    <w:name w:val="Page Char"/>
    <w:basedOn w:val="DefaultParagraphFont"/>
    <w:link w:val="Page"/>
    <w:rsid w:val="005B5D77"/>
    <w:rPr>
      <w:color w:val="2B142D" w:themeColor="text2"/>
      <w:sz w:val="20"/>
    </w:rPr>
  </w:style>
  <w:style w:type="character" w:styleId="Hyperlink">
    <w:name w:val="Hyperlink"/>
    <w:basedOn w:val="DefaultParagraphFont"/>
    <w:rsid w:val="00045E20"/>
    <w:rPr>
      <w:color w:val="BC5FBC"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jpg"/><Relationship Id="rId22" Type="http://schemas.openxmlformats.org/officeDocument/2006/relationships/image" Target="media/image12.gif"/><Relationship Id="rId23" Type="http://schemas.openxmlformats.org/officeDocument/2006/relationships/image" Target="media/image13.jpg"/><Relationship Id="rId24" Type="http://schemas.openxmlformats.org/officeDocument/2006/relationships/hyperlink" Target="http://www.avidelementaryweekly.org/" TargetMode="External"/><Relationship Id="rId25" Type="http://schemas.openxmlformats.org/officeDocument/2006/relationships/hyperlink" Target="http://www.avidelementaryweekly.org/" TargetMode="External"/><Relationship Id="rId26" Type="http://schemas.openxmlformats.org/officeDocument/2006/relationships/image" Target="media/image14.gif"/><Relationship Id="rId27" Type="http://schemas.openxmlformats.org/officeDocument/2006/relationships/image" Target="media/image15.jpg"/><Relationship Id="rId28" Type="http://schemas.openxmlformats.org/officeDocument/2006/relationships/image" Target="media/image16.jpg"/><Relationship Id="rId29" Type="http://schemas.openxmlformats.org/officeDocument/2006/relationships/image" Target="media/image17.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pinterest.com/avid4college/" TargetMode="External"/><Relationship Id="rId31" Type="http://schemas.openxmlformats.org/officeDocument/2006/relationships/hyperlink" Target="https://www.youtube.com/user/AVIDaboutAVID" TargetMode="External"/><Relationship Id="rId32" Type="http://schemas.openxmlformats.org/officeDocument/2006/relationships/hyperlink" Target="http://www.pinterest.com/avid4college/" TargetMode="External"/><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hyperlink" Target="https://www.youtube.com/user/AVIDaboutAVID" TargetMode="External"/><Relationship Id="rId34" Type="http://schemas.openxmlformats.org/officeDocument/2006/relationships/hyperlink" Target="https://www.youtube.com/watch?v=l-gQLqv9f4o&amp;list=SPzvRx_johoA-YabI6FWcU-jL6nKA1Um-t" TargetMode="External"/><Relationship Id="rId35" Type="http://schemas.openxmlformats.org/officeDocument/2006/relationships/hyperlink" Target="https://www.youtube.com/watch?v=l-gQLqv9f4o&amp;list=SPzvRx_johoA-YabI6FWcU-jL6nKA1Um-t" TargetMode="External"/><Relationship Id="rId36" Type="http://schemas.openxmlformats.org/officeDocument/2006/relationships/hyperlink" Target="mailto:princeke@pcsb.org" TargetMode="External"/><Relationship Id="rId10" Type="http://schemas.openxmlformats.org/officeDocument/2006/relationships/header" Target="header2.xm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g"/><Relationship Id="rId14" Type="http://schemas.openxmlformats.org/officeDocument/2006/relationships/image" Target="media/image6.png"/><Relationship Id="rId15" Type="http://schemas.openxmlformats.org/officeDocument/2006/relationships/hyperlink" Target="mailto:Princeke@pcsb.org" TargetMode="External"/><Relationship Id="rId16" Type="http://schemas.openxmlformats.org/officeDocument/2006/relationships/hyperlink" Target="mailto:Princeke@pcsb.org" TargetMode="External"/><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gif"/><Relationship Id="rId37" Type="http://schemas.openxmlformats.org/officeDocument/2006/relationships/hyperlink" Target="mailto:princeke@pcsb.org" TargetMode="External"/><Relationship Id="rId38" Type="http://schemas.openxmlformats.org/officeDocument/2006/relationships/image" Target="media/image18.jpg"/><Relationship Id="rId39" Type="http://schemas.openxmlformats.org/officeDocument/2006/relationships/image" Target="media/image19.jpeg"/><Relationship Id="rId40" Type="http://schemas.openxmlformats.org/officeDocument/2006/relationships/header" Target="header3.xml"/><Relationship Id="rId41" Type="http://schemas.openxmlformats.org/officeDocument/2006/relationships/footer" Target="footer2.xml"/><Relationship Id="rId42" Type="http://schemas.openxmlformats.org/officeDocument/2006/relationships/header" Target="header4.xml"/><Relationship Id="rId43" Type="http://schemas.openxmlformats.org/officeDocument/2006/relationships/fontTable" Target="fontTable.xml"/><Relationship Id="rId4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_rels/header4.xml.rels><?xml version="1.0" encoding="UTF-8" standalone="yes"?>
<Relationships xmlns="http://schemas.openxmlformats.org/package/2006/relationships"><Relationship Id="rId3" Type="http://schemas.openxmlformats.org/officeDocument/2006/relationships/image" Target="media/image21.png"/><Relationship Id="rId4" Type="http://schemas.openxmlformats.org/officeDocument/2006/relationships/image" Target="media/image22.png"/><Relationship Id="rId1" Type="http://schemas.openxmlformats.org/officeDocument/2006/relationships/image" Target="media/image1.png"/><Relationship Id="rId2"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Fall%20Newsletter.dotx" TargetMode="External"/></Relationships>
</file>

<file path=word/theme/theme1.xml><?xml version="1.0" encoding="utf-8"?>
<a:theme xmlns:a="http://schemas.openxmlformats.org/drawingml/2006/main" name="Advantag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Advantage">
      <a:majorFont>
        <a:latin typeface="Rockwell"/>
        <a:ea typeface=""/>
        <a:cs typeface=""/>
        <a:font script="Jpan" typeface="ＭＳ ゴシック"/>
        <a:font script="Hans" typeface="宋体"/>
        <a:font script="Hant" typeface="新細明體"/>
      </a:majorFont>
      <a:minorFont>
        <a:latin typeface="Rockwell"/>
        <a:ea typeface=""/>
        <a:cs typeface=""/>
        <a:font script="Jpan" typeface="ＭＳ ゴシック"/>
        <a:font script="Hans" typeface="宋体"/>
        <a:font script="Hant" typeface="新細明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Fall Newsletter.dotx</Template>
  <TotalTime>323</TotalTime>
  <Pages>5</Pages>
  <Words>11</Words>
  <Characters>66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Prince Kerrale</dc:creator>
  <cp:keywords/>
  <dc:description/>
  <cp:lastModifiedBy>Prince Kerrale</cp:lastModifiedBy>
  <cp:revision>12</cp:revision>
  <cp:lastPrinted>2014-09-16T20:36:00Z</cp:lastPrinted>
  <dcterms:created xsi:type="dcterms:W3CDTF">2014-09-16T14:34:00Z</dcterms:created>
  <dcterms:modified xsi:type="dcterms:W3CDTF">2014-09-22T14:54:00Z</dcterms:modified>
  <cp:category/>
</cp:coreProperties>
</file>